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13022C" w14:textId="570CCCEE" w:rsidR="00E41829" w:rsidRDefault="0056141E" w:rsidP="00B326DA">
      <w:pPr>
        <w:pStyle w:val="Ondertitel"/>
        <w:jc w:val="both"/>
        <w:rPr>
          <w:lang w:val="nl-BE"/>
        </w:rPr>
      </w:pPr>
      <w:r w:rsidRPr="0056141E">
        <w:rPr>
          <w:lang w:val="nl-BE"/>
        </w:rPr>
        <w:t>Info nieuwe CREAT-klant</w:t>
      </w:r>
    </w:p>
    <w:p w14:paraId="211EBD00" w14:textId="77777777" w:rsidR="002D75E9" w:rsidRPr="002D75E9" w:rsidRDefault="002D75E9" w:rsidP="002D75E9">
      <w:pPr>
        <w:rPr>
          <w:lang w:val="nl-BE"/>
        </w:rPr>
      </w:pPr>
    </w:p>
    <w:p w14:paraId="2E4C1871" w14:textId="755CEAA0" w:rsidR="00710C7E" w:rsidRDefault="00710C7E" w:rsidP="00B326DA">
      <w:pPr>
        <w:pStyle w:val="Kop1"/>
        <w:jc w:val="both"/>
      </w:pPr>
      <w:r>
        <w:t>Algemeen</w:t>
      </w:r>
    </w:p>
    <w:p w14:paraId="026D7308" w14:textId="77777777" w:rsidR="00304BAB" w:rsidRDefault="00304BAB" w:rsidP="00304BAB">
      <w:pPr>
        <w:pStyle w:val="Opsomming"/>
        <w:numPr>
          <w:ilvl w:val="0"/>
          <w:numId w:val="0"/>
        </w:numPr>
        <w:jc w:val="both"/>
        <w:rPr>
          <w:color w:val="44546A" w:themeColor="text2"/>
        </w:rPr>
      </w:pPr>
      <w:r>
        <w:rPr>
          <w:color w:val="44546A" w:themeColor="text2"/>
        </w:rPr>
        <w:t xml:space="preserve">Vult u volgende algemene gegevens aan en schrapt u indien niet van toepassing*?  </w:t>
      </w:r>
    </w:p>
    <w:tbl>
      <w:tblPr>
        <w:tblStyle w:val="Tabelraster12"/>
        <w:tblW w:w="12257" w:type="dxa"/>
        <w:tblInd w:w="1" w:type="dxa"/>
        <w:tblBorders>
          <w:top w:val="single" w:sz="3" w:space="0" w:color="FFFFFF" w:themeColor="background1"/>
          <w:left w:val="single" w:sz="3" w:space="0" w:color="FFFFFF" w:themeColor="background1"/>
          <w:bottom w:val="single" w:sz="3" w:space="0" w:color="FFFFFF" w:themeColor="background1"/>
          <w:right w:val="single" w:sz="3" w:space="0" w:color="FFFFFF" w:themeColor="background1"/>
          <w:insideH w:val="single" w:sz="3" w:space="0" w:color="FFFFFF" w:themeColor="background1"/>
          <w:insideV w:val="single" w:sz="3" w:space="0" w:color="FFFFFF" w:themeColor="background1"/>
        </w:tblBorders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2972"/>
        <w:gridCol w:w="3260"/>
        <w:gridCol w:w="3119"/>
        <w:gridCol w:w="2906"/>
      </w:tblGrid>
      <w:tr w:rsidR="00507CA1" w:rsidRPr="00C81C6B" w14:paraId="1B23B998" w14:textId="77777777" w:rsidTr="00D02772">
        <w:trPr>
          <w:gridAfter w:val="1"/>
          <w:wAfter w:w="2906" w:type="dxa"/>
        </w:trPr>
        <w:tc>
          <w:tcPr>
            <w:tcW w:w="2972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688F7557" w14:textId="14C7E069" w:rsidR="00507CA1" w:rsidRPr="00C81C6B" w:rsidRDefault="00507CA1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val="nl-BE" w:eastAsia="nl-BE"/>
              </w:rPr>
            </w:pPr>
            <w:r w:rsidRPr="00C81C6B">
              <w:rPr>
                <w:rFonts w:eastAsia="Times New Roman" w:cs="Times New Roman"/>
                <w:b/>
                <w:bCs/>
                <w:color w:val="34657F"/>
                <w:szCs w:val="18"/>
                <w:lang w:val="nl-BE" w:eastAsia="nl-BE"/>
              </w:rPr>
              <w:t>Algemeen directeur</w:t>
            </w:r>
          </w:p>
        </w:tc>
        <w:tc>
          <w:tcPr>
            <w:tcW w:w="6379" w:type="dxa"/>
            <w:gridSpan w:val="2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629577D9" w14:textId="77777777" w:rsidR="00507CA1" w:rsidRPr="00C81C6B" w:rsidRDefault="00507CA1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val="nl-BE" w:eastAsia="nl-BE"/>
              </w:rPr>
            </w:pPr>
          </w:p>
        </w:tc>
      </w:tr>
      <w:tr w:rsidR="00507CA1" w:rsidRPr="00C81C6B" w14:paraId="4E5F5B76" w14:textId="77777777" w:rsidTr="00B01AF2">
        <w:trPr>
          <w:gridAfter w:val="1"/>
          <w:wAfter w:w="2906" w:type="dxa"/>
          <w:trHeight w:val="252"/>
        </w:trPr>
        <w:tc>
          <w:tcPr>
            <w:tcW w:w="2972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4493B610" w14:textId="77777777" w:rsidR="00507CA1" w:rsidRPr="00C81C6B" w:rsidRDefault="00507CA1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r w:rsidRPr="00C81C6B">
              <w:rPr>
                <w:color w:val="44546A" w:themeColor="text2"/>
                <w:lang w:val="nl-BE"/>
              </w:rPr>
              <w:t>Voornaam</w:t>
            </w:r>
          </w:p>
        </w:tc>
        <w:tc>
          <w:tcPr>
            <w:tcW w:w="3260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71BC6657" w14:textId="6D1931F9" w:rsidR="00507CA1" w:rsidRPr="00C81C6B" w:rsidRDefault="00CB1A47" w:rsidP="00D02772">
            <w:pPr>
              <w:jc w:val="both"/>
              <w:rPr>
                <w:color w:val="44546A" w:themeColor="text2"/>
                <w:lang w:val="nl-BE" w:eastAsia="nl-BE"/>
              </w:rPr>
            </w:pPr>
            <w:r>
              <w:rPr>
                <w:color w:val="44546A" w:themeColor="text2"/>
                <w:lang w:val="nl-BE" w:eastAsia="nl-BE"/>
              </w:rPr>
              <w:t>Dries</w:t>
            </w:r>
          </w:p>
        </w:tc>
        <w:tc>
          <w:tcPr>
            <w:tcW w:w="3119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3AF1256" w14:textId="7A9EFC3D" w:rsidR="00507CA1" w:rsidRPr="00C81C6B" w:rsidRDefault="00507CA1" w:rsidP="00D02772">
            <w:pPr>
              <w:jc w:val="both"/>
              <w:rPr>
                <w:color w:val="44546A" w:themeColor="text2"/>
                <w:lang w:val="nl-BE" w:eastAsia="nl-BE"/>
              </w:rPr>
            </w:pPr>
            <w:r w:rsidRPr="00C81C6B">
              <w:rPr>
                <w:color w:val="44546A" w:themeColor="text2"/>
                <w:lang w:val="nl-BE" w:eastAsia="nl-BE"/>
              </w:rPr>
              <w:t>M</w:t>
            </w:r>
          </w:p>
        </w:tc>
      </w:tr>
      <w:tr w:rsidR="00D02772" w:rsidRPr="00C81C6B" w14:paraId="61BB9E35" w14:textId="77777777" w:rsidTr="00D02772">
        <w:trPr>
          <w:gridAfter w:val="1"/>
          <w:wAfter w:w="2906" w:type="dxa"/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B449F20" w14:textId="77777777" w:rsidR="00D02772" w:rsidRPr="00C81C6B" w:rsidRDefault="00D02772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r w:rsidRPr="00C81C6B">
              <w:rPr>
                <w:color w:val="44546A" w:themeColor="text2"/>
                <w:lang w:val="nl-BE"/>
              </w:rPr>
              <w:t>Naam</w:t>
            </w:r>
          </w:p>
        </w:tc>
        <w:tc>
          <w:tcPr>
            <w:tcW w:w="6379" w:type="dxa"/>
            <w:gridSpan w:val="2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0F63E29" w14:textId="17ED7EE3" w:rsidR="00D02772" w:rsidRPr="00C81C6B" w:rsidRDefault="00CB1A47" w:rsidP="00D02772">
            <w:pPr>
              <w:jc w:val="both"/>
              <w:rPr>
                <w:color w:val="44546A" w:themeColor="text2"/>
                <w:lang w:val="nl-BE" w:eastAsia="nl-BE"/>
              </w:rPr>
            </w:pPr>
            <w:r>
              <w:rPr>
                <w:color w:val="44546A" w:themeColor="text2"/>
                <w:lang w:val="nl-BE" w:eastAsia="nl-BE"/>
              </w:rPr>
              <w:t>Couckhuyt</w:t>
            </w:r>
          </w:p>
        </w:tc>
      </w:tr>
      <w:tr w:rsidR="00507CA1" w:rsidRPr="0089151A" w14:paraId="3FF43983" w14:textId="77777777" w:rsidTr="00B01AF2">
        <w:trPr>
          <w:gridAfter w:val="1"/>
          <w:wAfter w:w="2906" w:type="dxa"/>
          <w:trHeight w:val="379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75B145FF" w14:textId="6E67B5E5" w:rsidR="00507CA1" w:rsidRPr="0089151A" w:rsidRDefault="00507CA1" w:rsidP="00D02772">
            <w:pPr>
              <w:jc w:val="both"/>
              <w:rPr>
                <w:color w:val="44546A" w:themeColor="text2"/>
              </w:rPr>
            </w:pPr>
            <w:r w:rsidRPr="00C81C6B">
              <w:rPr>
                <w:color w:val="44546A" w:themeColor="text2"/>
                <w:lang w:val="nl-BE"/>
              </w:rPr>
              <w:t>E-mailadres e</w:t>
            </w:r>
            <w:r>
              <w:rPr>
                <w:color w:val="44546A" w:themeColor="text2"/>
              </w:rPr>
              <w:t xml:space="preserve">n </w:t>
            </w:r>
            <w:proofErr w:type="spellStart"/>
            <w:r>
              <w:rPr>
                <w:color w:val="44546A" w:themeColor="text2"/>
              </w:rPr>
              <w:t>telefoonnr</w:t>
            </w:r>
            <w:proofErr w:type="spellEnd"/>
          </w:p>
        </w:tc>
        <w:tc>
          <w:tcPr>
            <w:tcW w:w="3260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2CD7334F" w14:textId="2E88DE8D" w:rsidR="00507CA1" w:rsidRPr="0089151A" w:rsidRDefault="00CB1A47" w:rsidP="00D02772">
            <w:pPr>
              <w:jc w:val="both"/>
              <w:rPr>
                <w:color w:val="44546A" w:themeColor="text2"/>
                <w:lang w:eastAsia="nl-BE"/>
              </w:rPr>
            </w:pPr>
            <w:hyperlink r:id="rId14" w:history="1">
              <w:r w:rsidRPr="0074189B">
                <w:rPr>
                  <w:rStyle w:val="Hyperlink"/>
                  <w:lang w:eastAsia="nl-BE"/>
                </w:rPr>
                <w:t>dries.couckhuyt@merksplas.be</w:t>
              </w:r>
            </w:hyperlink>
            <w:r>
              <w:rPr>
                <w:color w:val="44546A" w:themeColor="text2"/>
                <w:lang w:eastAsia="nl-BE"/>
              </w:rPr>
              <w:t xml:space="preserve">     </w:t>
            </w: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6D83849" w14:textId="4B0C6E2B" w:rsidR="00507CA1" w:rsidRPr="0089151A" w:rsidRDefault="00CB1A47" w:rsidP="00D02772">
            <w:pPr>
              <w:jc w:val="both"/>
              <w:rPr>
                <w:color w:val="44546A" w:themeColor="text2"/>
                <w:lang w:eastAsia="nl-BE"/>
              </w:rPr>
            </w:pPr>
            <w:r>
              <w:rPr>
                <w:color w:val="44546A" w:themeColor="text2"/>
                <w:lang w:eastAsia="nl-BE"/>
              </w:rPr>
              <w:t>014/639410</w:t>
            </w:r>
          </w:p>
        </w:tc>
      </w:tr>
      <w:tr w:rsidR="00507CA1" w:rsidRPr="0089151A" w14:paraId="0D1E73AE" w14:textId="77777777" w:rsidTr="00D02772">
        <w:trPr>
          <w:gridAfter w:val="1"/>
          <w:wAfter w:w="2906" w:type="dxa"/>
        </w:trPr>
        <w:tc>
          <w:tcPr>
            <w:tcW w:w="2972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335A4F23" w14:textId="09EEE389" w:rsidR="00507CA1" w:rsidRPr="0089151A" w:rsidRDefault="00507CA1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Financieel directeur</w:t>
            </w:r>
          </w:p>
        </w:tc>
        <w:tc>
          <w:tcPr>
            <w:tcW w:w="6379" w:type="dxa"/>
            <w:gridSpan w:val="2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2A9ABBAC" w14:textId="77777777" w:rsidR="00507CA1" w:rsidRPr="0089151A" w:rsidRDefault="00507CA1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</w:p>
        </w:tc>
      </w:tr>
      <w:tr w:rsidR="00507CA1" w:rsidRPr="0089151A" w14:paraId="6FFB474C" w14:textId="77777777" w:rsidTr="00B01AF2">
        <w:trPr>
          <w:gridAfter w:val="1"/>
          <w:wAfter w:w="2906" w:type="dxa"/>
          <w:trHeight w:val="252"/>
        </w:trPr>
        <w:tc>
          <w:tcPr>
            <w:tcW w:w="2972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6448848B" w14:textId="77777777" w:rsidR="00507CA1" w:rsidRPr="0089151A" w:rsidRDefault="00507CA1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proofErr w:type="spellStart"/>
            <w:r w:rsidRPr="0089151A">
              <w:rPr>
                <w:color w:val="44546A" w:themeColor="text2"/>
              </w:rPr>
              <w:t>Voornaam</w:t>
            </w:r>
            <w:proofErr w:type="spellEnd"/>
          </w:p>
        </w:tc>
        <w:tc>
          <w:tcPr>
            <w:tcW w:w="3260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4D11BA63" w14:textId="32391E7B" w:rsidR="00507CA1" w:rsidRPr="0089151A" w:rsidRDefault="00CB1A47" w:rsidP="00D02772">
            <w:pPr>
              <w:jc w:val="both"/>
              <w:rPr>
                <w:color w:val="44546A" w:themeColor="text2"/>
                <w:lang w:eastAsia="nl-BE"/>
              </w:rPr>
            </w:pPr>
            <w:r>
              <w:rPr>
                <w:color w:val="44546A" w:themeColor="text2"/>
                <w:lang w:eastAsia="nl-BE"/>
              </w:rPr>
              <w:t>Alex</w:t>
            </w:r>
          </w:p>
        </w:tc>
        <w:tc>
          <w:tcPr>
            <w:tcW w:w="3119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3C284567" w14:textId="545318A5" w:rsidR="00507CA1" w:rsidRPr="0089151A" w:rsidRDefault="00507CA1" w:rsidP="00D02772">
            <w:pPr>
              <w:jc w:val="both"/>
              <w:rPr>
                <w:color w:val="44546A" w:themeColor="text2"/>
                <w:lang w:eastAsia="nl-BE"/>
              </w:rPr>
            </w:pPr>
            <w:r w:rsidRPr="0089151A">
              <w:rPr>
                <w:color w:val="44546A" w:themeColor="text2"/>
                <w:lang w:eastAsia="nl-BE"/>
              </w:rPr>
              <w:t>M</w:t>
            </w:r>
          </w:p>
        </w:tc>
      </w:tr>
      <w:tr w:rsidR="00D02772" w:rsidRPr="0089151A" w14:paraId="286B1E1E" w14:textId="77777777" w:rsidTr="00D02772">
        <w:trPr>
          <w:gridAfter w:val="1"/>
          <w:wAfter w:w="2906" w:type="dxa"/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15EB285F" w14:textId="77777777" w:rsidR="00D02772" w:rsidRPr="0089151A" w:rsidRDefault="00D02772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 w:rsidRPr="0089151A">
              <w:rPr>
                <w:color w:val="44546A" w:themeColor="text2"/>
              </w:rPr>
              <w:t>Naam</w:t>
            </w:r>
          </w:p>
        </w:tc>
        <w:tc>
          <w:tcPr>
            <w:tcW w:w="6379" w:type="dxa"/>
            <w:gridSpan w:val="2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1E972B76" w14:textId="4BAD9691" w:rsidR="00D02772" w:rsidRPr="0089151A" w:rsidRDefault="00CB1A47" w:rsidP="00D02772">
            <w:pPr>
              <w:jc w:val="both"/>
              <w:rPr>
                <w:color w:val="44546A" w:themeColor="text2"/>
                <w:lang w:eastAsia="nl-BE"/>
              </w:rPr>
            </w:pPr>
            <w:r>
              <w:rPr>
                <w:color w:val="44546A" w:themeColor="text2"/>
                <w:lang w:eastAsia="nl-BE"/>
              </w:rPr>
              <w:t>Herseele</w:t>
            </w:r>
          </w:p>
        </w:tc>
      </w:tr>
      <w:tr w:rsidR="00D02772" w:rsidRPr="0089151A" w14:paraId="357DDD3D" w14:textId="1CFC0CC1" w:rsidTr="00B01AF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06F2CFB" w14:textId="77777777" w:rsidR="00D02772" w:rsidRPr="0089151A" w:rsidRDefault="00D02772" w:rsidP="00D02772">
            <w:pPr>
              <w:jc w:val="both"/>
              <w:rPr>
                <w:color w:val="44546A" w:themeColor="text2"/>
              </w:rPr>
            </w:pPr>
            <w:r>
              <w:rPr>
                <w:color w:val="44546A" w:themeColor="text2"/>
              </w:rPr>
              <w:t>E-</w:t>
            </w:r>
            <w:proofErr w:type="spellStart"/>
            <w:r>
              <w:rPr>
                <w:color w:val="44546A" w:themeColor="text2"/>
              </w:rPr>
              <w:t>mailadres</w:t>
            </w:r>
            <w:proofErr w:type="spellEnd"/>
            <w:r>
              <w:rPr>
                <w:color w:val="44546A" w:themeColor="text2"/>
              </w:rPr>
              <w:t xml:space="preserve"> en </w:t>
            </w:r>
            <w:proofErr w:type="spellStart"/>
            <w:r>
              <w:rPr>
                <w:color w:val="44546A" w:themeColor="text2"/>
              </w:rPr>
              <w:t>telefoonnr</w:t>
            </w:r>
            <w:proofErr w:type="spellEnd"/>
          </w:p>
        </w:tc>
        <w:tc>
          <w:tcPr>
            <w:tcW w:w="3260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723B80F" w14:textId="52FB61D8" w:rsidR="00D02772" w:rsidRPr="0089151A" w:rsidRDefault="00CB1A47" w:rsidP="00D02772">
            <w:pPr>
              <w:jc w:val="both"/>
              <w:rPr>
                <w:color w:val="44546A" w:themeColor="text2"/>
                <w:lang w:eastAsia="nl-BE"/>
              </w:rPr>
            </w:pPr>
            <w:r>
              <w:rPr>
                <w:color w:val="44546A" w:themeColor="text2"/>
                <w:lang w:eastAsia="nl-BE"/>
              </w:rPr>
              <w:t>alex.herseele@merksplas.be</w:t>
            </w: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751502E" w14:textId="7FCEFB86" w:rsidR="00D02772" w:rsidRPr="0089151A" w:rsidRDefault="00CB1A47" w:rsidP="00D02772">
            <w:pPr>
              <w:jc w:val="both"/>
              <w:rPr>
                <w:color w:val="44546A" w:themeColor="text2"/>
                <w:lang w:eastAsia="nl-BE"/>
              </w:rPr>
            </w:pPr>
            <w:r>
              <w:rPr>
                <w:color w:val="44546A" w:themeColor="text2"/>
                <w:lang w:eastAsia="nl-BE"/>
              </w:rPr>
              <w:t>014/639415</w:t>
            </w:r>
          </w:p>
        </w:tc>
        <w:tc>
          <w:tcPr>
            <w:tcW w:w="2906" w:type="dxa"/>
            <w:vAlign w:val="center"/>
          </w:tcPr>
          <w:p w14:paraId="0C821A6D" w14:textId="77777777" w:rsidR="00D02772" w:rsidRPr="0089151A" w:rsidRDefault="00D02772" w:rsidP="00D02772">
            <w:pPr>
              <w:spacing w:after="160" w:line="259" w:lineRule="auto"/>
            </w:pPr>
          </w:p>
        </w:tc>
      </w:tr>
      <w:tr w:rsidR="00D02772" w:rsidRPr="0089151A" w14:paraId="4EF95A5C" w14:textId="77777777" w:rsidTr="00D02772">
        <w:trPr>
          <w:gridAfter w:val="1"/>
          <w:wAfter w:w="2906" w:type="dxa"/>
        </w:trPr>
        <w:tc>
          <w:tcPr>
            <w:tcW w:w="2972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74EBC069" w14:textId="2DD84A33" w:rsidR="00D02772" w:rsidRPr="0089151A" w:rsidRDefault="00D02772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 xml:space="preserve">Over </w:t>
            </w: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uw</w:t>
            </w:r>
            <w:proofErr w:type="spellEnd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organisatie</w:t>
            </w:r>
            <w:proofErr w:type="spellEnd"/>
          </w:p>
        </w:tc>
        <w:tc>
          <w:tcPr>
            <w:tcW w:w="6379" w:type="dxa"/>
            <w:gridSpan w:val="2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1341662C" w14:textId="77777777" w:rsidR="00D02772" w:rsidRPr="0089151A" w:rsidRDefault="00D02772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</w:p>
        </w:tc>
      </w:tr>
      <w:tr w:rsidR="00304BAB" w:rsidRPr="00304BAB" w14:paraId="362EEA76" w14:textId="77777777" w:rsidTr="00B01AF2">
        <w:trPr>
          <w:gridAfter w:val="1"/>
          <w:wAfter w:w="2906" w:type="dxa"/>
          <w:trHeight w:val="261"/>
        </w:trPr>
        <w:tc>
          <w:tcPr>
            <w:tcW w:w="6232" w:type="dxa"/>
            <w:gridSpan w:val="2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26FEDF36" w14:textId="5B158187" w:rsidR="00304BAB" w:rsidRPr="00B01AF2" w:rsidRDefault="00304BAB" w:rsidP="00304BAB">
            <w:pPr>
              <w:jc w:val="both"/>
              <w:rPr>
                <w:color w:val="44546A" w:themeColor="text2"/>
                <w:lang w:val="nl-BE"/>
              </w:rPr>
            </w:pPr>
            <w:r w:rsidRPr="00B01AF2">
              <w:rPr>
                <w:color w:val="44546A" w:themeColor="text2"/>
                <w:lang w:val="nl-BE"/>
              </w:rPr>
              <w:t>Hoeveel gebouwen beheert uw organisatie?</w:t>
            </w:r>
          </w:p>
        </w:tc>
        <w:tc>
          <w:tcPr>
            <w:tcW w:w="3119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460E4B9" w14:textId="77777777" w:rsidR="00304BAB" w:rsidRPr="00A20BE6" w:rsidRDefault="00CB1A47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1531073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304BAB" w:rsidRPr="00A20BE6">
              <w:rPr>
                <w:color w:val="44546A" w:themeColor="text2"/>
              </w:rPr>
              <w:t xml:space="preserve">1 </w:t>
            </w:r>
          </w:p>
          <w:p w14:paraId="143340FC" w14:textId="77777777" w:rsidR="00304BAB" w:rsidRDefault="00CB1A47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  <w:lang w:val="fr-BE"/>
              </w:rPr>
            </w:pPr>
            <w:sdt>
              <w:sdtPr>
                <w:rPr>
                  <w:color w:val="44546A" w:themeColor="text2"/>
                  <w:lang w:val="fr-BE"/>
                </w:rPr>
                <w:id w:val="-215741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>
                  <w:rPr>
                    <w:rFonts w:ascii="MS Gothic" w:eastAsia="MS Gothic" w:hAnsi="MS Gothic" w:hint="eastAsia"/>
                    <w:color w:val="44546A" w:themeColor="text2"/>
                    <w:lang w:val="fr-BE"/>
                  </w:rPr>
                  <w:t>☐</w:t>
                </w:r>
              </w:sdtContent>
            </w:sdt>
            <w:r w:rsidR="00304BAB">
              <w:rPr>
                <w:color w:val="44546A" w:themeColor="text2"/>
                <w:lang w:val="fr-BE"/>
              </w:rPr>
              <w:t xml:space="preserve">2 – 10 </w:t>
            </w:r>
          </w:p>
          <w:p w14:paraId="1AC5ED57" w14:textId="4EF13058" w:rsidR="00304BAB" w:rsidRPr="00C81C6B" w:rsidRDefault="00CB1A47" w:rsidP="00304BAB">
            <w:pPr>
              <w:jc w:val="both"/>
              <w:rPr>
                <w:color w:val="44546A" w:themeColor="text2"/>
                <w:lang w:val="nl-BE" w:eastAsia="nl-BE"/>
              </w:rPr>
            </w:pPr>
            <w:sdt>
              <w:sdtPr>
                <w:rPr>
                  <w:color w:val="44546A" w:themeColor="text2"/>
                </w:rPr>
                <w:id w:val="-10148391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44546A" w:themeColor="text2"/>
                  </w:rPr>
                  <w:t>☒</w:t>
                </w:r>
              </w:sdtContent>
            </w:sdt>
            <w:r w:rsidR="00304BAB" w:rsidRPr="00DE4A7E">
              <w:rPr>
                <w:color w:val="44546A" w:themeColor="text2"/>
              </w:rPr>
              <w:t xml:space="preserve">+ 10 </w:t>
            </w:r>
          </w:p>
        </w:tc>
      </w:tr>
      <w:tr w:rsidR="00304BAB" w:rsidRPr="00A20BE6" w14:paraId="04B85D37" w14:textId="77777777" w:rsidTr="00B01AF2">
        <w:trPr>
          <w:gridAfter w:val="1"/>
          <w:wAfter w:w="2906" w:type="dxa"/>
          <w:trHeight w:val="252"/>
        </w:trPr>
        <w:tc>
          <w:tcPr>
            <w:tcW w:w="6232" w:type="dxa"/>
            <w:gridSpan w:val="2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4223A69F" w14:textId="572477D4" w:rsidR="00304BAB" w:rsidRPr="00B01AF2" w:rsidRDefault="00304BAB" w:rsidP="00304BAB">
            <w:pPr>
              <w:jc w:val="both"/>
              <w:rPr>
                <w:color w:val="44546A" w:themeColor="text2"/>
                <w:lang w:val="nl-BE"/>
              </w:rPr>
            </w:pPr>
            <w:r w:rsidRPr="00B01AF2">
              <w:rPr>
                <w:color w:val="44546A" w:themeColor="text2"/>
                <w:lang w:val="nl-BE"/>
              </w:rPr>
              <w:t>Hoeveel personeelsleden heeft uw organisatie</w:t>
            </w:r>
            <w:r>
              <w:rPr>
                <w:color w:val="44546A" w:themeColor="text2"/>
                <w:lang w:val="nl-BE"/>
              </w:rPr>
              <w:t>?</w:t>
            </w: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3BDA66A5" w14:textId="24371653" w:rsidR="00304BAB" w:rsidRPr="00A20BE6" w:rsidRDefault="00CB1A47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4746440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44546A" w:themeColor="text2"/>
                  </w:rPr>
                  <w:t>☒</w:t>
                </w:r>
              </w:sdtContent>
            </w:sdt>
            <w:r w:rsidR="00304BAB" w:rsidRPr="00A20BE6">
              <w:rPr>
                <w:color w:val="44546A" w:themeColor="text2"/>
              </w:rPr>
              <w:t xml:space="preserve">0 - 100 </w:t>
            </w:r>
          </w:p>
          <w:p w14:paraId="44A089F4" w14:textId="057FFA7E" w:rsidR="00304BAB" w:rsidRPr="00A20BE6" w:rsidRDefault="00CB1A47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155188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304BAB" w:rsidRPr="00A20BE6">
              <w:rPr>
                <w:color w:val="44546A" w:themeColor="text2"/>
              </w:rPr>
              <w:t xml:space="preserve">100 – 500 </w:t>
            </w:r>
          </w:p>
          <w:p w14:paraId="6CBC0929" w14:textId="5DD93074" w:rsidR="00304BAB" w:rsidRPr="00C81C6B" w:rsidRDefault="00CB1A47" w:rsidP="00304BAB">
            <w:pPr>
              <w:jc w:val="both"/>
              <w:rPr>
                <w:color w:val="44546A" w:themeColor="text2"/>
                <w:lang w:val="nl-BE"/>
              </w:rPr>
            </w:pPr>
            <w:sdt>
              <w:sdtPr>
                <w:rPr>
                  <w:color w:val="44546A" w:themeColor="text2"/>
                </w:rPr>
                <w:id w:val="1468477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304BAB" w:rsidRPr="00A20BE6">
              <w:rPr>
                <w:color w:val="44546A" w:themeColor="text2"/>
              </w:rPr>
              <w:t xml:space="preserve">+ 500 </w:t>
            </w:r>
          </w:p>
        </w:tc>
      </w:tr>
      <w:tr w:rsidR="00304BAB" w:rsidRPr="00757B3F" w14:paraId="64E40652" w14:textId="77777777" w:rsidTr="00B01AF2">
        <w:trPr>
          <w:gridAfter w:val="1"/>
          <w:wAfter w:w="2906" w:type="dxa"/>
          <w:trHeight w:val="252"/>
        </w:trPr>
        <w:tc>
          <w:tcPr>
            <w:tcW w:w="6232" w:type="dxa"/>
            <w:gridSpan w:val="2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45039E67" w14:textId="4AC10407" w:rsidR="00304BAB" w:rsidRPr="00B01AF2" w:rsidRDefault="00304BAB" w:rsidP="00304BAB">
            <w:pPr>
              <w:jc w:val="both"/>
              <w:rPr>
                <w:color w:val="44546A" w:themeColor="text2"/>
                <w:lang w:val="nl-BE"/>
              </w:rPr>
            </w:pPr>
            <w:r w:rsidRPr="00B01AF2">
              <w:rPr>
                <w:color w:val="44546A" w:themeColor="text2"/>
                <w:lang w:val="nl-BE"/>
              </w:rPr>
              <w:t xml:space="preserve">Beschikt uw organisatie over sportinfrastructuur? </w:t>
            </w: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2BCF3EA8" w14:textId="789125CB" w:rsidR="00304BAB" w:rsidRPr="00C81C6B" w:rsidRDefault="00CB1A47" w:rsidP="00304BAB">
            <w:pPr>
              <w:jc w:val="both"/>
              <w:rPr>
                <w:color w:val="44546A" w:themeColor="text2"/>
                <w:lang w:val="nl-BE" w:eastAsia="nl-BE"/>
              </w:rPr>
            </w:pPr>
            <w:sdt>
              <w:sdtPr>
                <w:rPr>
                  <w:color w:val="44546A" w:themeColor="text2"/>
                  <w:lang w:val="nl-BE" w:eastAsia="nl-BE"/>
                </w:rPr>
                <w:id w:val="-15670187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44546A" w:themeColor="text2"/>
                    <w:lang w:val="nl-BE" w:eastAsia="nl-BE"/>
                  </w:rPr>
                  <w:t>☒</w:t>
                </w:r>
              </w:sdtContent>
            </w:sdt>
            <w:r w:rsidR="00304BAB">
              <w:rPr>
                <w:color w:val="44546A" w:themeColor="text2"/>
                <w:lang w:val="nl-BE" w:eastAsia="nl-BE"/>
              </w:rPr>
              <w:t>N</w:t>
            </w:r>
            <w:r w:rsidR="00304BAB" w:rsidRPr="00C81C6B">
              <w:rPr>
                <w:color w:val="44546A" w:themeColor="text2"/>
                <w:lang w:val="nl-BE" w:eastAsia="nl-BE"/>
              </w:rPr>
              <w:t xml:space="preserve">een </w:t>
            </w:r>
          </w:p>
          <w:p w14:paraId="48A37771" w14:textId="77777777" w:rsidR="00304BAB" w:rsidRPr="00C81C6B" w:rsidRDefault="00CB1A47" w:rsidP="00304BAB">
            <w:pPr>
              <w:jc w:val="both"/>
              <w:rPr>
                <w:color w:val="44546A" w:themeColor="text2"/>
                <w:lang w:val="nl-BE" w:eastAsia="nl-BE"/>
              </w:rPr>
            </w:pPr>
            <w:sdt>
              <w:sdtPr>
                <w:rPr>
                  <w:color w:val="44546A" w:themeColor="text2"/>
                  <w:lang w:val="nl-BE" w:eastAsia="nl-BE"/>
                </w:rPr>
                <w:id w:val="2126120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>
                  <w:rPr>
                    <w:rFonts w:ascii="MS Gothic" w:eastAsia="MS Gothic" w:hAnsi="MS Gothic" w:hint="eastAsia"/>
                    <w:color w:val="44546A" w:themeColor="text2"/>
                    <w:lang w:val="nl-BE" w:eastAsia="nl-BE"/>
                  </w:rPr>
                  <w:t>☐</w:t>
                </w:r>
              </w:sdtContent>
            </w:sdt>
            <w:r w:rsidR="00304BAB" w:rsidRPr="00C81C6B">
              <w:rPr>
                <w:color w:val="44546A" w:themeColor="text2"/>
                <w:lang w:val="nl-BE" w:eastAsia="nl-BE"/>
              </w:rPr>
              <w:t>Ja – zonder zwembad</w:t>
            </w:r>
          </w:p>
          <w:p w14:paraId="36E0B09B" w14:textId="4229FDAC" w:rsidR="00304BAB" w:rsidRPr="00A20BE6" w:rsidRDefault="00CB1A47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  <w:lang w:eastAsia="nl-BE"/>
                </w:rPr>
                <w:id w:val="521369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>
                  <w:rPr>
                    <w:rFonts w:ascii="MS Gothic" w:eastAsia="MS Gothic" w:hAnsi="MS Gothic" w:hint="eastAsia"/>
                    <w:color w:val="44546A" w:themeColor="text2"/>
                    <w:lang w:eastAsia="nl-BE"/>
                  </w:rPr>
                  <w:t>☐</w:t>
                </w:r>
              </w:sdtContent>
            </w:sdt>
            <w:r w:rsidR="00304BAB">
              <w:rPr>
                <w:color w:val="44546A" w:themeColor="text2"/>
                <w:lang w:eastAsia="nl-BE"/>
              </w:rPr>
              <w:t>J</w:t>
            </w:r>
            <w:r w:rsidR="00304BAB" w:rsidRPr="00C81C6B">
              <w:rPr>
                <w:color w:val="44546A" w:themeColor="text2"/>
                <w:lang w:eastAsia="nl-BE"/>
              </w:rPr>
              <w:t xml:space="preserve">a - met zwembad </w:t>
            </w:r>
          </w:p>
        </w:tc>
      </w:tr>
      <w:tr w:rsidR="00304BAB" w:rsidRPr="00D02772" w14:paraId="60F9BAC6" w14:textId="77777777" w:rsidTr="00B01AF2">
        <w:trPr>
          <w:gridAfter w:val="1"/>
          <w:wAfter w:w="2906" w:type="dxa"/>
          <w:trHeight w:val="252"/>
        </w:trPr>
        <w:tc>
          <w:tcPr>
            <w:tcW w:w="6232" w:type="dxa"/>
            <w:gridSpan w:val="2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7F5AF9B6" w14:textId="67F899F6" w:rsidR="00304BAB" w:rsidRPr="00B01AF2" w:rsidRDefault="00304BAB" w:rsidP="00304BAB">
            <w:pPr>
              <w:jc w:val="both"/>
              <w:rPr>
                <w:color w:val="44546A" w:themeColor="text2"/>
                <w:lang w:val="nl-BE"/>
              </w:rPr>
            </w:pPr>
            <w:r w:rsidRPr="00B01AF2">
              <w:rPr>
                <w:color w:val="44546A" w:themeColor="text2"/>
                <w:lang w:val="nl-BE"/>
              </w:rPr>
              <w:t>Beheert uw organisatie een wagenpark van meer dan 5 voertuigen?</w:t>
            </w: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348C6436" w14:textId="77777777" w:rsidR="00304BAB" w:rsidRPr="00C81C6B" w:rsidRDefault="00CB1A47" w:rsidP="00304BAB">
            <w:pPr>
              <w:jc w:val="both"/>
              <w:rPr>
                <w:color w:val="44546A" w:themeColor="text2"/>
                <w:lang w:val="nl-BE"/>
              </w:rPr>
            </w:pPr>
            <w:sdt>
              <w:sdtPr>
                <w:rPr>
                  <w:color w:val="44546A" w:themeColor="text2"/>
                  <w:lang w:val="nl-BE"/>
                </w:rPr>
                <w:id w:val="-1802679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>
                  <w:rPr>
                    <w:rFonts w:ascii="MS Gothic" w:eastAsia="MS Gothic" w:hAnsi="MS Gothic" w:hint="eastAsia"/>
                    <w:color w:val="44546A" w:themeColor="text2"/>
                    <w:lang w:val="nl-BE"/>
                  </w:rPr>
                  <w:t>☐</w:t>
                </w:r>
              </w:sdtContent>
            </w:sdt>
            <w:r w:rsidR="00304BAB" w:rsidRPr="00C81C6B">
              <w:rPr>
                <w:color w:val="44546A" w:themeColor="text2"/>
                <w:lang w:val="nl-BE"/>
              </w:rPr>
              <w:t>Ja</w:t>
            </w:r>
          </w:p>
          <w:p w14:paraId="602AB1F4" w14:textId="5963B505" w:rsidR="00304BAB" w:rsidRPr="00DE4A7E" w:rsidRDefault="00CB1A47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  <w:lang w:val="fr-BE"/>
              </w:rPr>
            </w:pPr>
            <w:sdt>
              <w:sdtPr>
                <w:rPr>
                  <w:color w:val="44546A" w:themeColor="text2"/>
                </w:rPr>
                <w:id w:val="-17118792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44546A" w:themeColor="text2"/>
                  </w:rPr>
                  <w:t>☒</w:t>
                </w:r>
              </w:sdtContent>
            </w:sdt>
            <w:r w:rsidR="00304BAB">
              <w:rPr>
                <w:color w:val="44546A" w:themeColor="text2"/>
              </w:rPr>
              <w:t>N</w:t>
            </w:r>
            <w:r w:rsidR="00304BAB" w:rsidRPr="00C81C6B">
              <w:rPr>
                <w:color w:val="44546A" w:themeColor="text2"/>
              </w:rPr>
              <w:t>een</w:t>
            </w:r>
          </w:p>
        </w:tc>
      </w:tr>
      <w:tr w:rsidR="00304BAB" w:rsidRPr="00A20BE6" w14:paraId="46205722" w14:textId="77777777" w:rsidTr="00B01AF2">
        <w:trPr>
          <w:gridAfter w:val="1"/>
          <w:wAfter w:w="2906" w:type="dxa"/>
          <w:trHeight w:val="252"/>
        </w:trPr>
        <w:tc>
          <w:tcPr>
            <w:tcW w:w="6232" w:type="dxa"/>
            <w:gridSpan w:val="2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7A0945EB" w14:textId="5E80CA7D" w:rsidR="00304BAB" w:rsidRPr="00B01AF2" w:rsidRDefault="00304BAB" w:rsidP="00304BAB">
            <w:pPr>
              <w:jc w:val="both"/>
              <w:rPr>
                <w:color w:val="44546A" w:themeColor="text2"/>
                <w:lang w:val="nl-BE"/>
              </w:rPr>
            </w:pPr>
            <w:r w:rsidRPr="00B01AF2">
              <w:rPr>
                <w:color w:val="44546A" w:themeColor="text2"/>
                <w:lang w:val="nl-BE"/>
              </w:rPr>
              <w:t>Heeft uw organisatie, naast de hoofdactiviteit, activiteiten in één of meerdere van volgende sectoren?</w:t>
            </w:r>
          </w:p>
        </w:tc>
        <w:tc>
          <w:tcPr>
            <w:tcW w:w="3119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287A4F8C" w14:textId="77777777" w:rsidR="00304BAB" w:rsidRPr="00A20BE6" w:rsidRDefault="00CB1A47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229584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304BAB" w:rsidRPr="00A20BE6">
              <w:rPr>
                <w:color w:val="44546A" w:themeColor="text2"/>
              </w:rPr>
              <w:t>Onderwijs</w:t>
            </w:r>
          </w:p>
          <w:p w14:paraId="774A73D7" w14:textId="4EF53FD1" w:rsidR="00304BAB" w:rsidRPr="00A20BE6" w:rsidRDefault="00CB1A47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-64242473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44546A" w:themeColor="text2"/>
                  </w:rPr>
                  <w:t>☒</w:t>
                </w:r>
              </w:sdtContent>
            </w:sdt>
            <w:r w:rsidR="00304BAB">
              <w:rPr>
                <w:color w:val="44546A" w:themeColor="text2"/>
              </w:rPr>
              <w:t>Z</w:t>
            </w:r>
            <w:r w:rsidR="00304BAB" w:rsidRPr="00A20BE6">
              <w:rPr>
                <w:color w:val="44546A" w:themeColor="text2"/>
              </w:rPr>
              <w:t>org</w:t>
            </w:r>
          </w:p>
          <w:p w14:paraId="50CC3BD6" w14:textId="7E4AF1F8" w:rsidR="00304BAB" w:rsidRPr="00A20BE6" w:rsidRDefault="00CB1A47" w:rsidP="00304BAB">
            <w:pPr>
              <w:pStyle w:val="Opsomming"/>
              <w:numPr>
                <w:ilvl w:val="0"/>
                <w:numId w:val="0"/>
              </w:numPr>
              <w:ind w:left="357" w:hanging="357"/>
              <w:rPr>
                <w:color w:val="44546A" w:themeColor="text2"/>
              </w:rPr>
            </w:pPr>
            <w:sdt>
              <w:sdtPr>
                <w:rPr>
                  <w:color w:val="44546A" w:themeColor="text2"/>
                </w:rPr>
                <w:id w:val="-406302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4BAB" w:rsidRPr="00A20BE6">
                  <w:rPr>
                    <w:rFonts w:ascii="MS Gothic" w:eastAsia="MS Gothic" w:hAnsi="MS Gothic" w:hint="eastAsia"/>
                    <w:color w:val="44546A" w:themeColor="text2"/>
                  </w:rPr>
                  <w:t>☐</w:t>
                </w:r>
              </w:sdtContent>
            </w:sdt>
            <w:r w:rsidR="00304BAB" w:rsidRPr="00A20BE6">
              <w:rPr>
                <w:color w:val="44546A" w:themeColor="text2"/>
              </w:rPr>
              <w:t>………………………………………..</w:t>
            </w:r>
          </w:p>
        </w:tc>
      </w:tr>
    </w:tbl>
    <w:p w14:paraId="59EAC726" w14:textId="77777777" w:rsidR="002D75E9" w:rsidRDefault="002D75E9" w:rsidP="002D75E9">
      <w:pPr>
        <w:pStyle w:val="Kop1"/>
        <w:numPr>
          <w:ilvl w:val="0"/>
          <w:numId w:val="0"/>
        </w:numPr>
        <w:ind w:left="431" w:hanging="431"/>
      </w:pPr>
    </w:p>
    <w:p w14:paraId="1CECD9C4" w14:textId="77777777" w:rsidR="002D75E9" w:rsidRDefault="002D75E9">
      <w:pPr>
        <w:spacing w:after="160" w:line="259" w:lineRule="auto"/>
        <w:rPr>
          <w:rFonts w:eastAsiaTheme="majorEastAsia" w:cstheme="majorBidi"/>
          <w:color w:val="7FBC42"/>
          <w:sz w:val="22"/>
          <w:szCs w:val="32"/>
          <w:lang w:val="nl-BE"/>
        </w:rPr>
      </w:pPr>
      <w:r>
        <w:br w:type="page"/>
      </w:r>
    </w:p>
    <w:p w14:paraId="40EEF268" w14:textId="42DE065C" w:rsidR="0056141E" w:rsidRDefault="0056141E" w:rsidP="002D75E9">
      <w:pPr>
        <w:pStyle w:val="Kop1"/>
      </w:pPr>
      <w:r w:rsidRPr="00321694">
        <w:lastRenderedPageBreak/>
        <w:t>Facturatiegegevens</w:t>
      </w:r>
    </w:p>
    <w:p w14:paraId="4BC83F36" w14:textId="7690F504" w:rsidR="00304BAB" w:rsidRDefault="00304BAB" w:rsidP="00304BAB">
      <w:pPr>
        <w:jc w:val="both"/>
        <w:rPr>
          <w:color w:val="44546A" w:themeColor="text2"/>
          <w:lang w:val="nl-BE"/>
        </w:rPr>
      </w:pPr>
      <w:r>
        <w:rPr>
          <w:color w:val="44546A" w:themeColor="text2"/>
          <w:lang w:val="nl-BE"/>
        </w:rPr>
        <w:t xml:space="preserve">De facturen van CREAT worden opgemaakt vanuit </w:t>
      </w:r>
      <w:r w:rsidR="00AE13FE">
        <w:rPr>
          <w:color w:val="44546A" w:themeColor="text2"/>
          <w:lang w:val="nl-BE"/>
        </w:rPr>
        <w:t>Creat Services dv</w:t>
      </w:r>
      <w:r>
        <w:rPr>
          <w:color w:val="44546A" w:themeColor="text2"/>
          <w:lang w:val="nl-BE"/>
        </w:rPr>
        <w:t>, Stropstraat 1 te 9000 Gent met btw-nummer BE 0692.624.441 en dienen betaald te worden op rekeningnummer BE55 0910 1996 4144.</w:t>
      </w:r>
    </w:p>
    <w:p w14:paraId="5C2DC8C4" w14:textId="2E55F39E" w:rsidR="00304BAB" w:rsidRDefault="00304BAB" w:rsidP="00304BAB">
      <w:pPr>
        <w:jc w:val="both"/>
        <w:rPr>
          <w:color w:val="44546A" w:themeColor="text2"/>
          <w:lang w:val="nl-BE"/>
        </w:rPr>
      </w:pPr>
      <w:r>
        <w:rPr>
          <w:color w:val="44546A" w:themeColor="text2"/>
          <w:lang w:val="nl-BE"/>
        </w:rPr>
        <w:t>CREAT factureert via de PEPPOL-standaard.</w:t>
      </w:r>
    </w:p>
    <w:tbl>
      <w:tblPr>
        <w:tblStyle w:val="Tabelraster11"/>
        <w:tblW w:w="9351" w:type="dxa"/>
        <w:tblInd w:w="1" w:type="dxa"/>
        <w:tblBorders>
          <w:top w:val="single" w:sz="3" w:space="0" w:color="FFFFFF" w:themeColor="background1"/>
          <w:left w:val="single" w:sz="3" w:space="0" w:color="FFFFFF" w:themeColor="background1"/>
          <w:bottom w:val="single" w:sz="3" w:space="0" w:color="FFFFFF" w:themeColor="background1"/>
          <w:right w:val="single" w:sz="3" w:space="0" w:color="FFFFFF" w:themeColor="background1"/>
          <w:insideH w:val="single" w:sz="3" w:space="0" w:color="FFFFFF" w:themeColor="background1"/>
          <w:insideV w:val="single" w:sz="3" w:space="0" w:color="FFFFFF" w:themeColor="background1"/>
        </w:tblBorders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3114"/>
        <w:gridCol w:w="6237"/>
      </w:tblGrid>
      <w:tr w:rsidR="0089151A" w:rsidRPr="002D75E9" w14:paraId="2C9C1869" w14:textId="77777777" w:rsidTr="00DE4A7E">
        <w:tc>
          <w:tcPr>
            <w:tcW w:w="3114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02972FB8" w14:textId="77777777" w:rsidR="0089151A" w:rsidRPr="002D75E9" w:rsidRDefault="0089151A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val="nl-BE" w:eastAsia="nl-BE"/>
              </w:rPr>
            </w:pPr>
            <w:r w:rsidRPr="002D75E9">
              <w:rPr>
                <w:rFonts w:eastAsia="Times New Roman" w:cs="Times New Roman"/>
                <w:b/>
                <w:bCs/>
                <w:color w:val="34657F"/>
                <w:szCs w:val="18"/>
                <w:lang w:val="nl-BE" w:eastAsia="nl-BE"/>
              </w:rPr>
              <w:t>Facturatieadres</w:t>
            </w:r>
          </w:p>
        </w:tc>
        <w:tc>
          <w:tcPr>
            <w:tcW w:w="6237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7D0E6741" w14:textId="77777777" w:rsidR="0089151A" w:rsidRPr="002D75E9" w:rsidRDefault="0089151A" w:rsidP="00D02772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val="nl-BE" w:eastAsia="nl-BE"/>
              </w:rPr>
            </w:pPr>
          </w:p>
        </w:tc>
      </w:tr>
      <w:tr w:rsidR="0089151A" w:rsidRPr="002D75E9" w14:paraId="7FCF19BF" w14:textId="77777777" w:rsidTr="00DE4A7E">
        <w:trPr>
          <w:trHeight w:val="252"/>
        </w:trPr>
        <w:tc>
          <w:tcPr>
            <w:tcW w:w="3114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7B613EFF" w14:textId="77777777" w:rsidR="0089151A" w:rsidRPr="002D75E9" w:rsidRDefault="0089151A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r w:rsidRPr="002D75E9">
              <w:rPr>
                <w:color w:val="44546A" w:themeColor="text2"/>
                <w:lang w:val="nl-BE"/>
              </w:rPr>
              <w:t>Naam</w:t>
            </w:r>
          </w:p>
        </w:tc>
        <w:tc>
          <w:tcPr>
            <w:tcW w:w="6237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CBAA815" w14:textId="1ABB6599" w:rsidR="0089151A" w:rsidRPr="002D75E9" w:rsidRDefault="00CB1A47" w:rsidP="00D02772">
            <w:pPr>
              <w:jc w:val="both"/>
              <w:rPr>
                <w:rFonts w:eastAsia="Times New Roman" w:cs="Arial"/>
                <w:color w:val="000000"/>
                <w:szCs w:val="18"/>
                <w:lang w:val="nl-BE" w:eastAsia="nl-BE"/>
              </w:rPr>
            </w:pPr>
            <w:r>
              <w:rPr>
                <w:rFonts w:eastAsia="Times New Roman" w:cs="Arial"/>
                <w:color w:val="000000"/>
                <w:szCs w:val="18"/>
                <w:lang w:val="nl-BE" w:eastAsia="nl-BE"/>
              </w:rPr>
              <w:t>OCMW Merksplas</w:t>
            </w:r>
          </w:p>
        </w:tc>
      </w:tr>
      <w:tr w:rsidR="0089151A" w:rsidRPr="002D75E9" w14:paraId="7FB85228" w14:textId="77777777" w:rsidTr="00DE4A7E">
        <w:trPr>
          <w:trHeight w:val="252"/>
        </w:trPr>
        <w:tc>
          <w:tcPr>
            <w:tcW w:w="3114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471BB8B6" w14:textId="77777777" w:rsidR="0089151A" w:rsidRPr="002D75E9" w:rsidRDefault="0089151A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r w:rsidRPr="002D75E9">
              <w:rPr>
                <w:color w:val="44546A" w:themeColor="text2"/>
                <w:lang w:val="nl-BE"/>
              </w:rPr>
              <w:t xml:space="preserve">Straat + </w:t>
            </w:r>
            <w:proofErr w:type="spellStart"/>
            <w:r w:rsidRPr="002D75E9">
              <w:rPr>
                <w:color w:val="44546A" w:themeColor="text2"/>
                <w:lang w:val="nl-BE"/>
              </w:rPr>
              <w:t>Nr</w:t>
            </w:r>
            <w:proofErr w:type="spellEnd"/>
          </w:p>
        </w:tc>
        <w:tc>
          <w:tcPr>
            <w:tcW w:w="6237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D89EF91" w14:textId="21B73720" w:rsidR="0089151A" w:rsidRPr="002D75E9" w:rsidRDefault="00CB1A47" w:rsidP="00D02772">
            <w:pPr>
              <w:jc w:val="both"/>
              <w:rPr>
                <w:rFonts w:eastAsia="Times New Roman" w:cs="Arial"/>
                <w:color w:val="000000"/>
                <w:szCs w:val="18"/>
                <w:lang w:val="nl-BE" w:eastAsia="nl-BE"/>
              </w:rPr>
            </w:pPr>
            <w:r>
              <w:rPr>
                <w:rFonts w:eastAsia="Times New Roman" w:cs="Arial"/>
                <w:color w:val="000000"/>
                <w:szCs w:val="18"/>
                <w:lang w:val="nl-BE" w:eastAsia="nl-BE"/>
              </w:rPr>
              <w:t>Markt 11</w:t>
            </w:r>
          </w:p>
        </w:tc>
      </w:tr>
      <w:tr w:rsidR="0089151A" w:rsidRPr="002D75E9" w14:paraId="3B7FF743" w14:textId="77777777" w:rsidTr="00DE4A7E">
        <w:trPr>
          <w:trHeight w:val="252"/>
        </w:trPr>
        <w:tc>
          <w:tcPr>
            <w:tcW w:w="3114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5D34C97B" w14:textId="167CA5B4" w:rsidR="0089151A" w:rsidRPr="002D75E9" w:rsidRDefault="0089151A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r w:rsidRPr="002D75E9">
              <w:rPr>
                <w:color w:val="44546A" w:themeColor="text2"/>
                <w:lang w:val="nl-BE"/>
              </w:rPr>
              <w:t xml:space="preserve">Postcode + </w:t>
            </w:r>
            <w:r w:rsidR="00304BAB">
              <w:rPr>
                <w:color w:val="44546A" w:themeColor="text2"/>
                <w:lang w:val="nl-BE"/>
              </w:rPr>
              <w:t>Hoofd</w:t>
            </w:r>
            <w:r w:rsidRPr="002D75E9">
              <w:rPr>
                <w:color w:val="44546A" w:themeColor="text2"/>
                <w:lang w:val="nl-BE"/>
              </w:rPr>
              <w:t>gemeente</w:t>
            </w:r>
          </w:p>
        </w:tc>
        <w:tc>
          <w:tcPr>
            <w:tcW w:w="6237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4D2264C0" w14:textId="2B365ADE" w:rsidR="0089151A" w:rsidRPr="002D75E9" w:rsidRDefault="00CB1A47" w:rsidP="00D02772">
            <w:pPr>
              <w:jc w:val="both"/>
              <w:rPr>
                <w:rFonts w:eastAsia="Times New Roman" w:cs="Arial"/>
                <w:color w:val="000000"/>
                <w:szCs w:val="18"/>
                <w:lang w:val="nl-BE" w:eastAsia="nl-BE"/>
              </w:rPr>
            </w:pPr>
            <w:r>
              <w:rPr>
                <w:rFonts w:eastAsia="Times New Roman" w:cs="Arial"/>
                <w:color w:val="000000"/>
                <w:szCs w:val="18"/>
                <w:lang w:val="nl-BE" w:eastAsia="nl-BE"/>
              </w:rPr>
              <w:t>2330 Merksplas</w:t>
            </w:r>
          </w:p>
        </w:tc>
      </w:tr>
      <w:tr w:rsidR="0089151A" w:rsidRPr="00304BAB" w14:paraId="710B4F7B" w14:textId="77777777" w:rsidTr="00DE4A7E">
        <w:trPr>
          <w:trHeight w:val="252"/>
        </w:trPr>
        <w:tc>
          <w:tcPr>
            <w:tcW w:w="3114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73D9331" w14:textId="290CAE70" w:rsidR="0089151A" w:rsidRPr="007144A8" w:rsidRDefault="0089151A" w:rsidP="00DE4A7E">
            <w:pPr>
              <w:jc w:val="both"/>
              <w:rPr>
                <w:color w:val="44546A" w:themeColor="text2"/>
                <w:lang w:val="nl-BE"/>
              </w:rPr>
            </w:pPr>
            <w:proofErr w:type="spellStart"/>
            <w:r w:rsidRPr="007144A8">
              <w:rPr>
                <w:color w:val="44546A" w:themeColor="text2"/>
                <w:lang w:val="nl-BE"/>
              </w:rPr>
              <w:t>Ondernemingsnr</w:t>
            </w:r>
            <w:proofErr w:type="spellEnd"/>
          </w:p>
        </w:tc>
        <w:tc>
          <w:tcPr>
            <w:tcW w:w="6237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0448E13" w14:textId="0DEB1FA4" w:rsidR="0089151A" w:rsidRPr="007144A8" w:rsidRDefault="00CB1A47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r>
              <w:rPr>
                <w:sz w:val="20"/>
                <w:szCs w:val="20"/>
                <w:lang w:val="nl-NL"/>
              </w:rPr>
              <w:t>0 212 198 485</w:t>
            </w:r>
          </w:p>
        </w:tc>
      </w:tr>
      <w:tr w:rsidR="00304BAB" w:rsidRPr="00304BAB" w14:paraId="59E3183D" w14:textId="77777777" w:rsidTr="00DE4A7E">
        <w:trPr>
          <w:trHeight w:val="252"/>
        </w:trPr>
        <w:tc>
          <w:tcPr>
            <w:tcW w:w="3114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4ED8B83B" w14:textId="55FE4E7A" w:rsidR="00304BAB" w:rsidRPr="00304BAB" w:rsidRDefault="00304BAB" w:rsidP="00DE4A7E">
            <w:pPr>
              <w:jc w:val="both"/>
              <w:rPr>
                <w:color w:val="44546A" w:themeColor="text2"/>
                <w:lang w:val="fr-FR"/>
              </w:rPr>
            </w:pPr>
            <w:r w:rsidRPr="00304BAB">
              <w:rPr>
                <w:color w:val="44546A" w:themeColor="text2"/>
                <w:lang w:val="fr-FR"/>
              </w:rPr>
              <w:t>E-</w:t>
            </w:r>
            <w:proofErr w:type="spellStart"/>
            <w:r w:rsidRPr="00304BAB">
              <w:rPr>
                <w:color w:val="44546A" w:themeColor="text2"/>
                <w:lang w:val="fr-FR"/>
              </w:rPr>
              <w:t>mailadres</w:t>
            </w:r>
            <w:proofErr w:type="spellEnd"/>
            <w:r w:rsidRPr="00304BAB">
              <w:rPr>
                <w:color w:val="44546A" w:themeColor="text2"/>
                <w:lang w:val="fr-FR"/>
              </w:rPr>
              <w:t xml:space="preserve"> </w:t>
            </w:r>
            <w:proofErr w:type="spellStart"/>
            <w:r w:rsidRPr="00304BAB">
              <w:rPr>
                <w:color w:val="44546A" w:themeColor="text2"/>
                <w:lang w:val="fr-FR"/>
              </w:rPr>
              <w:t>voor</w:t>
            </w:r>
            <w:proofErr w:type="spellEnd"/>
            <w:r w:rsidRPr="00304BAB">
              <w:rPr>
                <w:color w:val="44546A" w:themeColor="text2"/>
                <w:lang w:val="fr-FR"/>
              </w:rPr>
              <w:t xml:space="preserve"> </w:t>
            </w:r>
            <w:proofErr w:type="spellStart"/>
            <w:r w:rsidRPr="00304BAB">
              <w:rPr>
                <w:color w:val="44546A" w:themeColor="text2"/>
                <w:lang w:val="fr-FR"/>
              </w:rPr>
              <w:t>financiële</w:t>
            </w:r>
            <w:proofErr w:type="spellEnd"/>
            <w:r w:rsidRPr="00304BAB">
              <w:rPr>
                <w:color w:val="44546A" w:themeColor="text2"/>
                <w:lang w:val="fr-FR"/>
              </w:rPr>
              <w:t xml:space="preserve"> </w:t>
            </w:r>
            <w:proofErr w:type="spellStart"/>
            <w:r w:rsidRPr="00304BAB">
              <w:rPr>
                <w:color w:val="44546A" w:themeColor="text2"/>
                <w:lang w:val="fr-FR"/>
              </w:rPr>
              <w:t>communicat</w:t>
            </w:r>
            <w:r>
              <w:rPr>
                <w:color w:val="44546A" w:themeColor="text2"/>
                <w:lang w:val="fr-FR"/>
              </w:rPr>
              <w:t>ie</w:t>
            </w:r>
            <w:proofErr w:type="spellEnd"/>
          </w:p>
        </w:tc>
        <w:tc>
          <w:tcPr>
            <w:tcW w:w="6237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B2086DF" w14:textId="5C83DCBA" w:rsidR="00304BAB" w:rsidRPr="00304BAB" w:rsidRDefault="00CB1A47" w:rsidP="00D02772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fr-FR" w:eastAsia="nl-BE"/>
              </w:rPr>
            </w:pPr>
            <w:r>
              <w:rPr>
                <w:rFonts w:eastAsia="Times New Roman" w:cs="Arial"/>
                <w:color w:val="44546A" w:themeColor="text2"/>
                <w:szCs w:val="18"/>
                <w:lang w:val="fr-FR" w:eastAsia="nl-BE"/>
              </w:rPr>
              <w:t>boekhouding@merksplas.be</w:t>
            </w:r>
          </w:p>
        </w:tc>
      </w:tr>
    </w:tbl>
    <w:p w14:paraId="31133F9A" w14:textId="77777777" w:rsidR="00304BAB" w:rsidRDefault="00304BAB" w:rsidP="00304BAB">
      <w:pPr>
        <w:jc w:val="both"/>
        <w:rPr>
          <w:color w:val="44546A" w:themeColor="text2"/>
          <w:lang w:val="nl-BE"/>
        </w:rPr>
      </w:pPr>
    </w:p>
    <w:tbl>
      <w:tblPr>
        <w:tblStyle w:val="Tabelraster11"/>
        <w:tblW w:w="9351" w:type="dxa"/>
        <w:tblInd w:w="1" w:type="dxa"/>
        <w:tblBorders>
          <w:top w:val="single" w:sz="3" w:space="0" w:color="FFFFFF" w:themeColor="background1"/>
          <w:left w:val="single" w:sz="3" w:space="0" w:color="FFFFFF" w:themeColor="background1"/>
          <w:bottom w:val="single" w:sz="3" w:space="0" w:color="FFFFFF" w:themeColor="background1"/>
          <w:right w:val="single" w:sz="3" w:space="0" w:color="FFFFFF" w:themeColor="background1"/>
          <w:insideH w:val="single" w:sz="3" w:space="0" w:color="FFFFFF" w:themeColor="background1"/>
          <w:insideV w:val="single" w:sz="3" w:space="0" w:color="FFFFFF" w:themeColor="background1"/>
        </w:tblBorders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3256"/>
        <w:gridCol w:w="6095"/>
      </w:tblGrid>
      <w:tr w:rsidR="00304BAB" w:rsidRPr="00C152DD" w14:paraId="0F107F2B" w14:textId="77777777" w:rsidTr="00D973B0">
        <w:tc>
          <w:tcPr>
            <w:tcW w:w="3256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4A7BBF53" w14:textId="77777777" w:rsidR="00304BAB" w:rsidRPr="00C152DD" w:rsidRDefault="00304BAB" w:rsidP="00D973B0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Adres</w:t>
            </w:r>
            <w:proofErr w:type="spellEnd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maatschappelijke</w:t>
            </w:r>
            <w:proofErr w:type="spellEnd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zetel</w:t>
            </w:r>
            <w:proofErr w:type="spellEnd"/>
          </w:p>
        </w:tc>
        <w:tc>
          <w:tcPr>
            <w:tcW w:w="6095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0867BED4" w14:textId="77777777" w:rsidR="00304BAB" w:rsidRPr="00C152DD" w:rsidRDefault="00304BAB" w:rsidP="00D973B0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</w:p>
        </w:tc>
      </w:tr>
      <w:tr w:rsidR="00304BAB" w:rsidRPr="004A6C6D" w14:paraId="4BDAF5E3" w14:textId="77777777" w:rsidTr="00D973B0">
        <w:trPr>
          <w:trHeight w:val="252"/>
        </w:trPr>
        <w:tc>
          <w:tcPr>
            <w:tcW w:w="3256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06EB5849" w14:textId="29B56C40" w:rsidR="00304BAB" w:rsidRPr="00291090" w:rsidRDefault="00CB1A47" w:rsidP="00D973B0">
            <w:pPr>
              <w:jc w:val="both"/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</w:pPr>
            <w:sdt>
              <w:sdtPr>
                <w:rPr>
                  <w:rFonts w:eastAsia="Times New Roman" w:cs="Arial"/>
                  <w:color w:val="44546A" w:themeColor="text2"/>
                  <w:szCs w:val="18"/>
                  <w:lang w:val="nl-BE" w:eastAsia="nl-BE"/>
                </w:rPr>
                <w:id w:val="207554944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44546A" w:themeColor="text2"/>
                    <w:szCs w:val="18"/>
                    <w:lang w:val="nl-BE" w:eastAsia="nl-BE"/>
                  </w:rPr>
                  <w:t>☒</w:t>
                </w:r>
              </w:sdtContent>
            </w:sdt>
            <w:r w:rsidR="00304BAB" w:rsidRPr="00291090">
              <w:rPr>
                <w:color w:val="44546A" w:themeColor="text2"/>
                <w:lang w:val="nl-BE"/>
              </w:rPr>
              <w:t>Idem als facturatieadres </w:t>
            </w:r>
          </w:p>
        </w:tc>
        <w:tc>
          <w:tcPr>
            <w:tcW w:w="6095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DA69CD3" w14:textId="77777777" w:rsidR="00304BAB" w:rsidRPr="004A6C6D" w:rsidRDefault="00304BAB" w:rsidP="00D973B0">
            <w:pPr>
              <w:jc w:val="both"/>
              <w:rPr>
                <w:rFonts w:eastAsia="Times New Roman" w:cs="Arial"/>
                <w:color w:val="000000"/>
                <w:szCs w:val="18"/>
                <w:lang w:eastAsia="nl-BE"/>
              </w:rPr>
            </w:pPr>
            <w:r>
              <w:rPr>
                <w:rFonts w:eastAsia="Times New Roman" w:cs="Arial"/>
                <w:color w:val="44546A" w:themeColor="text2"/>
                <w:szCs w:val="18"/>
                <w:lang w:val="nl-BE" w:eastAsia="nl-BE"/>
              </w:rPr>
              <w:t xml:space="preserve"> </w:t>
            </w:r>
          </w:p>
        </w:tc>
      </w:tr>
      <w:tr w:rsidR="00304BAB" w:rsidRPr="004A6C6D" w14:paraId="7E6683F0" w14:textId="77777777" w:rsidTr="00D973B0">
        <w:trPr>
          <w:trHeight w:val="252"/>
        </w:trPr>
        <w:tc>
          <w:tcPr>
            <w:tcW w:w="3256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2A17D7E3" w14:textId="77777777" w:rsidR="00304BAB" w:rsidRPr="00186C2B" w:rsidRDefault="00304BAB" w:rsidP="00D973B0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proofErr w:type="spellStart"/>
            <w:r w:rsidRPr="00186C2B">
              <w:rPr>
                <w:color w:val="44546A" w:themeColor="text2"/>
              </w:rPr>
              <w:t>Straat</w:t>
            </w:r>
            <w:proofErr w:type="spellEnd"/>
            <w:r w:rsidRPr="00186C2B">
              <w:rPr>
                <w:color w:val="44546A" w:themeColor="text2"/>
              </w:rPr>
              <w:t xml:space="preserve"> + Nr</w:t>
            </w:r>
          </w:p>
        </w:tc>
        <w:tc>
          <w:tcPr>
            <w:tcW w:w="6095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FC1F1CF" w14:textId="77777777" w:rsidR="00304BAB" w:rsidRPr="004A6C6D" w:rsidRDefault="00304BAB" w:rsidP="00D973B0">
            <w:pPr>
              <w:jc w:val="both"/>
              <w:rPr>
                <w:rFonts w:eastAsia="Times New Roman" w:cs="Arial"/>
                <w:color w:val="000000"/>
                <w:szCs w:val="18"/>
                <w:lang w:eastAsia="nl-BE"/>
              </w:rPr>
            </w:pPr>
          </w:p>
        </w:tc>
      </w:tr>
      <w:tr w:rsidR="00304BAB" w:rsidRPr="004A6C6D" w14:paraId="4F7ACC21" w14:textId="77777777" w:rsidTr="00D973B0">
        <w:trPr>
          <w:trHeight w:val="252"/>
        </w:trPr>
        <w:tc>
          <w:tcPr>
            <w:tcW w:w="3256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DE08433" w14:textId="77777777" w:rsidR="00304BAB" w:rsidRPr="00186C2B" w:rsidRDefault="00304BAB" w:rsidP="00D973B0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proofErr w:type="spellStart"/>
            <w:r w:rsidRPr="00186C2B">
              <w:rPr>
                <w:color w:val="44546A" w:themeColor="text2"/>
              </w:rPr>
              <w:t>Postcode</w:t>
            </w:r>
            <w:proofErr w:type="spellEnd"/>
            <w:r w:rsidRPr="00186C2B">
              <w:rPr>
                <w:color w:val="44546A" w:themeColor="text2"/>
              </w:rPr>
              <w:t xml:space="preserve"> + </w:t>
            </w:r>
            <w:proofErr w:type="spellStart"/>
            <w:r>
              <w:rPr>
                <w:color w:val="44546A" w:themeColor="text2"/>
              </w:rPr>
              <w:t>Hoofdg</w:t>
            </w:r>
            <w:r w:rsidRPr="00186C2B">
              <w:rPr>
                <w:color w:val="44546A" w:themeColor="text2"/>
              </w:rPr>
              <w:t>emeente</w:t>
            </w:r>
            <w:proofErr w:type="spellEnd"/>
          </w:p>
        </w:tc>
        <w:tc>
          <w:tcPr>
            <w:tcW w:w="6095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93C75A9" w14:textId="77777777" w:rsidR="00304BAB" w:rsidRPr="004A6C6D" w:rsidRDefault="00304BAB" w:rsidP="00D973B0">
            <w:pPr>
              <w:jc w:val="both"/>
              <w:rPr>
                <w:rFonts w:eastAsia="Times New Roman" w:cs="Arial"/>
                <w:color w:val="000000"/>
                <w:szCs w:val="18"/>
                <w:lang w:eastAsia="nl-BE"/>
              </w:rPr>
            </w:pPr>
          </w:p>
        </w:tc>
      </w:tr>
    </w:tbl>
    <w:p w14:paraId="5DAB1256" w14:textId="10F1189B" w:rsidR="00221FBC" w:rsidRPr="00BE18B3" w:rsidRDefault="004A7AE2" w:rsidP="005A3952">
      <w:pPr>
        <w:jc w:val="both"/>
        <w:rPr>
          <w:color w:val="44546A" w:themeColor="text2"/>
          <w:lang w:val="nl-BE"/>
        </w:rPr>
      </w:pPr>
      <w:bookmarkStart w:id="0" w:name="_Hlk127874208"/>
      <w:r>
        <w:rPr>
          <w:color w:val="44546A" w:themeColor="text2"/>
          <w:lang w:val="nl-BE"/>
        </w:rPr>
        <w:t xml:space="preserve">Informeert u ons wanneer u als organisatie recht heeft op </w:t>
      </w:r>
      <w:r w:rsidR="00EF69D4" w:rsidRPr="00BE18B3">
        <w:rPr>
          <w:color w:val="44546A" w:themeColor="text2"/>
          <w:lang w:val="nl-BE"/>
        </w:rPr>
        <w:t xml:space="preserve">verminderd </w:t>
      </w:r>
      <w:r w:rsidR="0099269C">
        <w:rPr>
          <w:color w:val="44546A" w:themeColor="text2"/>
          <w:lang w:val="nl-BE"/>
        </w:rPr>
        <w:t>btw</w:t>
      </w:r>
      <w:r w:rsidR="00EF69D4" w:rsidRPr="00BE18B3">
        <w:rPr>
          <w:color w:val="44546A" w:themeColor="text2"/>
          <w:lang w:val="nl-BE"/>
        </w:rPr>
        <w:t xml:space="preserve">-tarief (bv. in het kader van renovatiewerken in een wooncomplex met een sociale functie)? </w:t>
      </w:r>
      <w:r>
        <w:rPr>
          <w:color w:val="44546A" w:themeColor="text2"/>
          <w:lang w:val="nl-BE"/>
        </w:rPr>
        <w:t xml:space="preserve"> </w:t>
      </w:r>
    </w:p>
    <w:bookmarkEnd w:id="0"/>
    <w:p w14:paraId="1E0D491F" w14:textId="3F4D4751" w:rsidR="0056141E" w:rsidRDefault="00F93435" w:rsidP="00B326DA">
      <w:pPr>
        <w:pStyle w:val="Kop1"/>
        <w:jc w:val="both"/>
        <w:rPr>
          <w:rFonts w:eastAsia="Times New Roman"/>
          <w:lang w:eastAsia="nl-BE"/>
        </w:rPr>
      </w:pPr>
      <w:r>
        <w:rPr>
          <w:rFonts w:eastAsia="Times New Roman"/>
          <w:lang w:eastAsia="nl-BE"/>
        </w:rPr>
        <w:t>Beheerder webportaal</w:t>
      </w:r>
    </w:p>
    <w:p w14:paraId="45909C71" w14:textId="77777777" w:rsidR="00304BAB" w:rsidRDefault="00304BAB" w:rsidP="00D973B0">
      <w:pPr>
        <w:pStyle w:val="Opsomming"/>
        <w:numPr>
          <w:ilvl w:val="0"/>
          <w:numId w:val="0"/>
        </w:numPr>
        <w:jc w:val="both"/>
        <w:rPr>
          <w:color w:val="44546A" w:themeColor="text2"/>
        </w:rPr>
      </w:pPr>
      <w:r>
        <w:rPr>
          <w:color w:val="44546A" w:themeColor="text2"/>
        </w:rPr>
        <w:t>Na verwerking van de toetreding van uw organisatie, kan volgende persoon via het CREAT webportaal:</w:t>
      </w:r>
    </w:p>
    <w:p w14:paraId="57CE67B4" w14:textId="77777777" w:rsidR="00304BAB" w:rsidRDefault="00304BAB" w:rsidP="00D973B0">
      <w:pPr>
        <w:pStyle w:val="Opsomming"/>
        <w:numPr>
          <w:ilvl w:val="0"/>
          <w:numId w:val="8"/>
        </w:numPr>
        <w:jc w:val="both"/>
        <w:rPr>
          <w:color w:val="44546A" w:themeColor="text2"/>
        </w:rPr>
      </w:pPr>
      <w:r>
        <w:rPr>
          <w:color w:val="44546A" w:themeColor="text2"/>
        </w:rPr>
        <w:t>De instap regelen voor één of meerdere contracten</w:t>
      </w:r>
    </w:p>
    <w:p w14:paraId="246D3743" w14:textId="1456CA01" w:rsidR="00304BAB" w:rsidRPr="00186C2B" w:rsidRDefault="0099269C" w:rsidP="00304BAB">
      <w:pPr>
        <w:pStyle w:val="Opsomming"/>
        <w:numPr>
          <w:ilvl w:val="0"/>
          <w:numId w:val="8"/>
        </w:numPr>
        <w:jc w:val="both"/>
        <w:rPr>
          <w:color w:val="44546A" w:themeColor="text2"/>
        </w:rPr>
      </w:pPr>
      <w:r>
        <w:rPr>
          <w:color w:val="44546A" w:themeColor="text2"/>
        </w:rPr>
        <w:t>Gebruikers</w:t>
      </w:r>
      <w:r w:rsidR="00304BAB">
        <w:rPr>
          <w:color w:val="44546A" w:themeColor="text2"/>
        </w:rPr>
        <w:t xml:space="preserve">, kostenplaatsen en leveradressen opmaken </w:t>
      </w:r>
    </w:p>
    <w:tbl>
      <w:tblPr>
        <w:tblStyle w:val="Tabelraster12"/>
        <w:tblW w:w="9351" w:type="dxa"/>
        <w:tblInd w:w="1" w:type="dxa"/>
        <w:tblBorders>
          <w:top w:val="single" w:sz="3" w:space="0" w:color="FFFFFF" w:themeColor="background1"/>
          <w:left w:val="single" w:sz="3" w:space="0" w:color="FFFFFF" w:themeColor="background1"/>
          <w:bottom w:val="single" w:sz="3" w:space="0" w:color="FFFFFF" w:themeColor="background1"/>
          <w:right w:val="single" w:sz="3" w:space="0" w:color="FFFFFF" w:themeColor="background1"/>
          <w:insideH w:val="single" w:sz="3" w:space="0" w:color="FFFFFF" w:themeColor="background1"/>
          <w:insideV w:val="single" w:sz="3" w:space="0" w:color="FFFFFF" w:themeColor="background1"/>
        </w:tblBorders>
        <w:tblLayout w:type="fixed"/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2972"/>
        <w:gridCol w:w="3473"/>
        <w:gridCol w:w="2906"/>
      </w:tblGrid>
      <w:tr w:rsidR="0089151A" w:rsidRPr="0089151A" w14:paraId="111D7120" w14:textId="77777777" w:rsidTr="00D02772">
        <w:tc>
          <w:tcPr>
            <w:tcW w:w="2972" w:type="dxa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43A67182" w14:textId="22B57C1B" w:rsidR="0089151A" w:rsidRPr="0089151A" w:rsidRDefault="0089151A" w:rsidP="0089151A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  <w:proofErr w:type="spellStart"/>
            <w:r w:rsidRPr="0089151A"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  <w:t>Contactpersoon</w:t>
            </w:r>
            <w:proofErr w:type="spellEnd"/>
          </w:p>
        </w:tc>
        <w:tc>
          <w:tcPr>
            <w:tcW w:w="6379" w:type="dxa"/>
            <w:gridSpan w:val="2"/>
            <w:tcBorders>
              <w:bottom w:val="single" w:sz="3" w:space="0" w:color="FFFFFF" w:themeColor="background1"/>
            </w:tcBorders>
            <w:shd w:val="clear" w:color="auto" w:fill="FFCE02"/>
            <w:vAlign w:val="center"/>
          </w:tcPr>
          <w:p w14:paraId="635D65F6" w14:textId="77777777" w:rsidR="0089151A" w:rsidRPr="0089151A" w:rsidRDefault="0089151A" w:rsidP="0089151A">
            <w:pPr>
              <w:jc w:val="both"/>
              <w:rPr>
                <w:rFonts w:eastAsia="Times New Roman" w:cs="Times New Roman"/>
                <w:b/>
                <w:bCs/>
                <w:color w:val="34657F"/>
                <w:szCs w:val="18"/>
                <w:lang w:eastAsia="nl-BE"/>
              </w:rPr>
            </w:pPr>
          </w:p>
        </w:tc>
      </w:tr>
      <w:tr w:rsidR="0089151A" w:rsidRPr="0089151A" w14:paraId="1C27D1E1" w14:textId="77777777" w:rsidTr="00D02772">
        <w:trPr>
          <w:trHeight w:val="252"/>
        </w:trPr>
        <w:tc>
          <w:tcPr>
            <w:tcW w:w="2972" w:type="dxa"/>
            <w:tcBorders>
              <w:top w:val="single" w:sz="3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1899B8A" w14:textId="77777777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proofErr w:type="spellStart"/>
            <w:r w:rsidRPr="0089151A">
              <w:rPr>
                <w:color w:val="44546A" w:themeColor="text2"/>
              </w:rPr>
              <w:t>Voornaam</w:t>
            </w:r>
            <w:proofErr w:type="spellEnd"/>
          </w:p>
        </w:tc>
        <w:tc>
          <w:tcPr>
            <w:tcW w:w="3473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720B87B" w14:textId="7E68239A" w:rsidR="0089151A" w:rsidRPr="0089151A" w:rsidRDefault="00CB1A47" w:rsidP="0089151A">
            <w:pPr>
              <w:jc w:val="both"/>
              <w:rPr>
                <w:color w:val="44546A" w:themeColor="text2"/>
                <w:lang w:eastAsia="nl-BE"/>
              </w:rPr>
            </w:pPr>
            <w:r>
              <w:rPr>
                <w:color w:val="44546A" w:themeColor="text2"/>
                <w:lang w:eastAsia="nl-BE"/>
              </w:rPr>
              <w:t>Alex</w:t>
            </w:r>
          </w:p>
        </w:tc>
        <w:tc>
          <w:tcPr>
            <w:tcW w:w="2906" w:type="dxa"/>
            <w:tcBorders>
              <w:top w:val="single" w:sz="3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D51F4C5" w14:textId="7C2ABB7C" w:rsidR="0089151A" w:rsidRPr="0089151A" w:rsidRDefault="0089151A" w:rsidP="0089151A">
            <w:pPr>
              <w:jc w:val="both"/>
              <w:rPr>
                <w:color w:val="44546A" w:themeColor="text2"/>
                <w:lang w:eastAsia="nl-BE"/>
              </w:rPr>
            </w:pPr>
            <w:r w:rsidRPr="0089151A">
              <w:rPr>
                <w:color w:val="44546A" w:themeColor="text2"/>
                <w:lang w:eastAsia="nl-BE"/>
              </w:rPr>
              <w:t>M</w:t>
            </w:r>
          </w:p>
        </w:tc>
      </w:tr>
      <w:tr w:rsidR="0089151A" w:rsidRPr="0089151A" w14:paraId="7A11D7B2" w14:textId="77777777" w:rsidTr="00D0277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3EAB73F0" w14:textId="77777777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 w:rsidRPr="0089151A">
              <w:rPr>
                <w:color w:val="44546A" w:themeColor="text2"/>
              </w:rPr>
              <w:t>Naam</w:t>
            </w:r>
          </w:p>
        </w:tc>
        <w:tc>
          <w:tcPr>
            <w:tcW w:w="3473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28B97CD" w14:textId="07F1F587" w:rsidR="0089151A" w:rsidRPr="0089151A" w:rsidRDefault="00CB1A47" w:rsidP="0089151A">
            <w:pPr>
              <w:jc w:val="both"/>
              <w:rPr>
                <w:color w:val="44546A" w:themeColor="text2"/>
                <w:lang w:eastAsia="nl-BE"/>
              </w:rPr>
            </w:pPr>
            <w:r>
              <w:rPr>
                <w:color w:val="44546A" w:themeColor="text2"/>
                <w:lang w:eastAsia="nl-BE"/>
              </w:rPr>
              <w:t>Herseele</w:t>
            </w:r>
          </w:p>
        </w:tc>
        <w:tc>
          <w:tcPr>
            <w:tcW w:w="2906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504B769A" w14:textId="3886D008" w:rsidR="0089151A" w:rsidRPr="0089151A" w:rsidRDefault="0089151A" w:rsidP="0089151A">
            <w:pPr>
              <w:jc w:val="both"/>
              <w:rPr>
                <w:color w:val="44546A" w:themeColor="text2"/>
                <w:lang w:eastAsia="nl-BE"/>
              </w:rPr>
            </w:pPr>
          </w:p>
        </w:tc>
      </w:tr>
      <w:tr w:rsidR="0089151A" w:rsidRPr="0089151A" w14:paraId="33A5BA5C" w14:textId="77777777" w:rsidTr="00D0277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198CBB22" w14:textId="77777777" w:rsidR="0089151A" w:rsidRPr="0089151A" w:rsidRDefault="0089151A" w:rsidP="0089151A">
            <w:pPr>
              <w:jc w:val="both"/>
              <w:rPr>
                <w:color w:val="44546A" w:themeColor="text2"/>
              </w:rPr>
            </w:pPr>
            <w:proofErr w:type="spellStart"/>
            <w:r w:rsidRPr="0089151A">
              <w:rPr>
                <w:color w:val="44546A" w:themeColor="text2"/>
              </w:rPr>
              <w:t>Functie</w:t>
            </w:r>
            <w:proofErr w:type="spellEnd"/>
          </w:p>
        </w:tc>
        <w:tc>
          <w:tcPr>
            <w:tcW w:w="3473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46F3B761" w14:textId="41F67B4A" w:rsidR="0089151A" w:rsidRPr="0089151A" w:rsidRDefault="00CB1A47" w:rsidP="0089151A">
            <w:pPr>
              <w:jc w:val="both"/>
              <w:rPr>
                <w:color w:val="44546A" w:themeColor="text2"/>
                <w:lang w:eastAsia="nl-BE"/>
              </w:rPr>
            </w:pPr>
            <w:proofErr w:type="spellStart"/>
            <w:r>
              <w:rPr>
                <w:color w:val="44546A" w:themeColor="text2"/>
                <w:lang w:eastAsia="nl-BE"/>
              </w:rPr>
              <w:t>Financieel</w:t>
            </w:r>
            <w:proofErr w:type="spellEnd"/>
            <w:r>
              <w:rPr>
                <w:color w:val="44546A" w:themeColor="text2"/>
                <w:lang w:eastAsia="nl-BE"/>
              </w:rPr>
              <w:t xml:space="preserve"> directeur</w:t>
            </w:r>
          </w:p>
        </w:tc>
        <w:tc>
          <w:tcPr>
            <w:tcW w:w="2906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0ECEEEA4" w14:textId="77777777" w:rsidR="0089151A" w:rsidRPr="0089151A" w:rsidRDefault="0089151A" w:rsidP="0089151A">
            <w:pPr>
              <w:jc w:val="both"/>
              <w:rPr>
                <w:color w:val="44546A" w:themeColor="text2"/>
                <w:lang w:eastAsia="nl-BE"/>
              </w:rPr>
            </w:pPr>
          </w:p>
        </w:tc>
      </w:tr>
      <w:tr w:rsidR="00F926B3" w:rsidRPr="0089151A" w14:paraId="46F60FF5" w14:textId="77777777" w:rsidTr="00D0277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05673D9A" w14:textId="48DF66EA" w:rsidR="00F926B3" w:rsidRPr="0089151A" w:rsidRDefault="00F926B3" w:rsidP="0089151A">
            <w:pPr>
              <w:jc w:val="both"/>
              <w:rPr>
                <w:color w:val="44546A" w:themeColor="text2"/>
              </w:rPr>
            </w:pPr>
            <w:proofErr w:type="spellStart"/>
            <w:r>
              <w:rPr>
                <w:color w:val="44546A" w:themeColor="text2"/>
              </w:rPr>
              <w:t>Afdeling</w:t>
            </w:r>
            <w:proofErr w:type="spellEnd"/>
          </w:p>
        </w:tc>
        <w:tc>
          <w:tcPr>
            <w:tcW w:w="3473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64B2FC8F" w14:textId="6E118BD8" w:rsidR="00F926B3" w:rsidRPr="0089151A" w:rsidRDefault="00CB1A47" w:rsidP="0089151A">
            <w:pPr>
              <w:jc w:val="both"/>
              <w:rPr>
                <w:color w:val="44546A" w:themeColor="text2"/>
                <w:lang w:eastAsia="nl-BE"/>
              </w:rPr>
            </w:pPr>
            <w:r>
              <w:rPr>
                <w:color w:val="44546A" w:themeColor="text2"/>
                <w:lang w:eastAsia="nl-BE"/>
              </w:rPr>
              <w:t>Financiële dienst</w:t>
            </w:r>
          </w:p>
        </w:tc>
        <w:tc>
          <w:tcPr>
            <w:tcW w:w="2906" w:type="dxa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418FDBF5" w14:textId="77777777" w:rsidR="00F926B3" w:rsidRPr="0089151A" w:rsidRDefault="00F926B3" w:rsidP="0089151A">
            <w:pPr>
              <w:jc w:val="both"/>
              <w:rPr>
                <w:color w:val="44546A" w:themeColor="text2"/>
                <w:lang w:eastAsia="nl-BE"/>
              </w:rPr>
            </w:pPr>
          </w:p>
        </w:tc>
      </w:tr>
      <w:tr w:rsidR="0089151A" w:rsidRPr="0089151A" w14:paraId="57EB95A6" w14:textId="77777777" w:rsidTr="00D0277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77EB1869" w14:textId="5651F1B0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 w:rsidRPr="0089151A">
              <w:rPr>
                <w:color w:val="44546A" w:themeColor="text2"/>
              </w:rPr>
              <w:t>E</w:t>
            </w:r>
            <w:r w:rsidR="007337B7">
              <w:rPr>
                <w:color w:val="44546A" w:themeColor="text2"/>
              </w:rPr>
              <w:t>-</w:t>
            </w:r>
            <w:proofErr w:type="spellStart"/>
            <w:r w:rsidRPr="0089151A">
              <w:rPr>
                <w:color w:val="44546A" w:themeColor="text2"/>
              </w:rPr>
              <w:t>mailadres</w:t>
            </w:r>
            <w:proofErr w:type="spellEnd"/>
          </w:p>
        </w:tc>
        <w:tc>
          <w:tcPr>
            <w:tcW w:w="6379" w:type="dxa"/>
            <w:gridSpan w:val="2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11146ECE" w14:textId="78875A4C" w:rsidR="0089151A" w:rsidRPr="0089151A" w:rsidRDefault="00CB1A47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>
              <w:rPr>
                <w:rFonts w:eastAsia="Times New Roman" w:cs="Arial"/>
                <w:color w:val="44546A" w:themeColor="text2"/>
                <w:szCs w:val="18"/>
                <w:lang w:eastAsia="nl-BE"/>
              </w:rPr>
              <w:t>alex.herseele@merksplas.be</w:t>
            </w:r>
          </w:p>
        </w:tc>
      </w:tr>
      <w:tr w:rsidR="0089151A" w:rsidRPr="0089151A" w14:paraId="75452941" w14:textId="77777777" w:rsidTr="00D02772">
        <w:trPr>
          <w:trHeight w:val="252"/>
        </w:trPr>
        <w:tc>
          <w:tcPr>
            <w:tcW w:w="2972" w:type="dxa"/>
            <w:tcBorders>
              <w:top w:val="single" w:sz="5" w:space="0" w:color="FFFFFF" w:themeColor="background1"/>
              <w:left w:val="single" w:sz="3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E7AB"/>
          </w:tcPr>
          <w:p w14:paraId="03D8DFB8" w14:textId="77777777" w:rsidR="0089151A" w:rsidRPr="0089151A" w:rsidRDefault="0089151A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 w:rsidRPr="0089151A">
              <w:rPr>
                <w:noProof/>
                <w:color w:val="44546A" w:themeColor="text2"/>
                <w:lang w:val="nl-BE" w:eastAsia="nl-BE"/>
              </w:rPr>
              <w:drawing>
                <wp:anchor distT="0" distB="0" distL="114300" distR="114300" simplePos="0" relativeHeight="251658246" behindDoc="1" locked="0" layoutInCell="1" allowOverlap="1" wp14:anchorId="2E8421CD" wp14:editId="1E1182BA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2540</wp:posOffset>
                  </wp:positionV>
                  <wp:extent cx="139700" cy="185420"/>
                  <wp:effectExtent l="0" t="0" r="0" b="5080"/>
                  <wp:wrapNone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clrChange>
                              <a:clrFrom>
                                <a:srgbClr val="EE8800"/>
                              </a:clrFrom>
                              <a:clrTo>
                                <a:srgbClr val="EE88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0" cy="185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9151A">
              <w:rPr>
                <w:noProof/>
                <w:color w:val="44546A" w:themeColor="text2"/>
                <w:lang w:val="nl-BE"/>
              </w:rPr>
              <w:t>Tel/GSM</w:t>
            </w:r>
          </w:p>
        </w:tc>
        <w:tc>
          <w:tcPr>
            <w:tcW w:w="6379" w:type="dxa"/>
            <w:gridSpan w:val="2"/>
            <w:tcBorders>
              <w:top w:val="single" w:sz="5" w:space="0" w:color="FFFFFF" w:themeColor="background1"/>
              <w:left w:val="single" w:sz="5" w:space="0" w:color="FFFFFF" w:themeColor="background1"/>
              <w:bottom w:val="single" w:sz="5" w:space="0" w:color="FFFFFF" w:themeColor="background1"/>
              <w:right w:val="single" w:sz="5" w:space="0" w:color="FFFFFF" w:themeColor="background1"/>
            </w:tcBorders>
            <w:shd w:val="clear" w:color="auto" w:fill="FFF1D2"/>
            <w:vAlign w:val="center"/>
          </w:tcPr>
          <w:p w14:paraId="320B443A" w14:textId="30152170" w:rsidR="0089151A" w:rsidRPr="0089151A" w:rsidRDefault="00CB1A47" w:rsidP="0089151A">
            <w:pPr>
              <w:jc w:val="both"/>
              <w:rPr>
                <w:rFonts w:eastAsia="Times New Roman" w:cs="Arial"/>
                <w:color w:val="44546A" w:themeColor="text2"/>
                <w:szCs w:val="18"/>
                <w:lang w:eastAsia="nl-BE"/>
              </w:rPr>
            </w:pPr>
            <w:r>
              <w:rPr>
                <w:rFonts w:eastAsia="Times New Roman" w:cs="Arial"/>
                <w:color w:val="44546A" w:themeColor="text2"/>
                <w:szCs w:val="18"/>
                <w:lang w:eastAsia="nl-BE"/>
              </w:rPr>
              <w:t>014/639415</w:t>
            </w:r>
            <w:bookmarkStart w:id="1" w:name="_GoBack"/>
            <w:bookmarkEnd w:id="1"/>
          </w:p>
        </w:tc>
      </w:tr>
    </w:tbl>
    <w:p w14:paraId="303443E4" w14:textId="77777777" w:rsidR="002D75E9" w:rsidRPr="002D75E9" w:rsidRDefault="002D75E9" w:rsidP="002D75E9">
      <w:pPr>
        <w:spacing w:before="100" w:beforeAutospacing="1" w:after="100" w:afterAutospacing="1" w:line="240" w:lineRule="auto"/>
        <w:rPr>
          <w:color w:val="44546A" w:themeColor="text2"/>
          <w:lang w:val="nl-BE"/>
        </w:rPr>
      </w:pPr>
      <w:r w:rsidRPr="002D75E9">
        <w:rPr>
          <w:color w:val="44546A" w:themeColor="text2"/>
          <w:lang w:val="nl-BE"/>
        </w:rPr>
        <w:t>* Schrappen wat niet van toepassing is</w:t>
      </w:r>
    </w:p>
    <w:p w14:paraId="7D948C44" w14:textId="0DF36033" w:rsidR="0089151A" w:rsidRPr="002D75E9" w:rsidRDefault="0089151A" w:rsidP="0089151A">
      <w:pPr>
        <w:spacing w:after="0" w:line="280" w:lineRule="atLeast"/>
        <w:rPr>
          <w:rFonts w:asciiTheme="minorHAnsi" w:eastAsiaTheme="minorEastAsia" w:hAnsiTheme="minorHAnsi"/>
          <w:color w:val="auto"/>
          <w:sz w:val="22"/>
          <w:lang w:val="nl-BE" w:eastAsia="nl-NL"/>
        </w:rPr>
      </w:pPr>
    </w:p>
    <w:p w14:paraId="581E770B" w14:textId="07106BF2" w:rsidR="0056141E" w:rsidRPr="00186C2B" w:rsidRDefault="0056141E" w:rsidP="00B326DA">
      <w:pPr>
        <w:jc w:val="both"/>
        <w:rPr>
          <w:color w:val="44546A" w:themeColor="text2"/>
          <w:lang w:val="nl-BE"/>
        </w:rPr>
      </w:pPr>
      <w:r w:rsidRPr="00186C2B">
        <w:rPr>
          <w:color w:val="44546A" w:themeColor="text2"/>
          <w:lang w:val="nl-BE"/>
        </w:rPr>
        <w:t xml:space="preserve">Deze persoonsgegevens worden strikt vertrouwelijk gehouden en enkel meegedeeld aan de leverancier of dienstverlener voor uitvoering van de door </w:t>
      </w:r>
      <w:r w:rsidR="00F93435">
        <w:rPr>
          <w:color w:val="44546A" w:themeColor="text2"/>
          <w:lang w:val="nl-BE"/>
        </w:rPr>
        <w:t>uw organisatie</w:t>
      </w:r>
      <w:r w:rsidRPr="00186C2B">
        <w:rPr>
          <w:color w:val="44546A" w:themeColor="text2"/>
          <w:lang w:val="nl-BE"/>
        </w:rPr>
        <w:t xml:space="preserve"> gevraagde diensten.</w:t>
      </w:r>
    </w:p>
    <w:p w14:paraId="4A67781F" w14:textId="77777777" w:rsidR="00304BAB" w:rsidRDefault="0056141E" w:rsidP="00304BAB">
      <w:pPr>
        <w:jc w:val="both"/>
        <w:rPr>
          <w:color w:val="44546A" w:themeColor="text2"/>
          <w:lang w:val="nl-BE"/>
        </w:rPr>
      </w:pPr>
      <w:r w:rsidRPr="00186C2B">
        <w:rPr>
          <w:color w:val="44546A" w:themeColor="text2"/>
          <w:lang w:val="nl-BE"/>
        </w:rPr>
        <w:t>De persoonsgegevens kunnen</w:t>
      </w:r>
      <w:r w:rsidR="00507CA1">
        <w:rPr>
          <w:color w:val="44546A" w:themeColor="text2"/>
          <w:lang w:val="nl-BE"/>
        </w:rPr>
        <w:t>, na goedkeuring van de persoon in kwestie,</w:t>
      </w:r>
      <w:r w:rsidRPr="00186C2B">
        <w:rPr>
          <w:color w:val="44546A" w:themeColor="text2"/>
          <w:lang w:val="nl-BE"/>
        </w:rPr>
        <w:t xml:space="preserve"> worden gebruikt voor direct marketing. Gebruikers kunnen zich op elk moment hiertegen verzetten (“</w:t>
      </w:r>
      <w:proofErr w:type="spellStart"/>
      <w:r w:rsidRPr="00186C2B">
        <w:rPr>
          <w:color w:val="44546A" w:themeColor="text2"/>
          <w:lang w:val="nl-BE"/>
        </w:rPr>
        <w:t>opt</w:t>
      </w:r>
      <w:proofErr w:type="spellEnd"/>
      <w:r w:rsidRPr="00186C2B">
        <w:rPr>
          <w:color w:val="44546A" w:themeColor="text2"/>
          <w:lang w:val="nl-BE"/>
        </w:rPr>
        <w:t xml:space="preserve">-out”). Hiertoe kan de </w:t>
      </w:r>
      <w:r w:rsidR="00507CA1">
        <w:rPr>
          <w:color w:val="44546A" w:themeColor="text2"/>
          <w:lang w:val="nl-BE"/>
        </w:rPr>
        <w:t>gebruiker, zonder motivering</w:t>
      </w:r>
      <w:r w:rsidR="00591327">
        <w:rPr>
          <w:color w:val="44546A" w:themeColor="text2"/>
          <w:lang w:val="nl-BE"/>
        </w:rPr>
        <w:t>, een e-mail zenden naar creat@creat.be</w:t>
      </w:r>
      <w:r w:rsidRPr="00186C2B">
        <w:rPr>
          <w:color w:val="44546A" w:themeColor="text2"/>
          <w:lang w:val="nl-BE"/>
        </w:rPr>
        <w:t xml:space="preserve"> </w:t>
      </w:r>
      <w:r w:rsidR="00304BAB" w:rsidRPr="00186C2B">
        <w:rPr>
          <w:color w:val="44546A" w:themeColor="text2"/>
          <w:lang w:val="nl-BE"/>
        </w:rPr>
        <w:t xml:space="preserve">of </w:t>
      </w:r>
      <w:r w:rsidR="00304BAB">
        <w:rPr>
          <w:color w:val="44546A" w:themeColor="text2"/>
          <w:lang w:val="nl-BE"/>
        </w:rPr>
        <w:t>zich uitschrijven via</w:t>
      </w:r>
      <w:r w:rsidR="00304BAB" w:rsidRPr="00186C2B">
        <w:rPr>
          <w:color w:val="44546A" w:themeColor="text2"/>
          <w:lang w:val="nl-BE"/>
        </w:rPr>
        <w:t xml:space="preserve"> </w:t>
      </w:r>
      <w:r w:rsidR="00304BAB">
        <w:rPr>
          <w:color w:val="44546A" w:themeColor="text2"/>
          <w:lang w:val="nl-BE"/>
        </w:rPr>
        <w:t>de daartoe voorziene link in de mailing</w:t>
      </w:r>
      <w:r w:rsidR="00304BAB" w:rsidRPr="00186C2B">
        <w:rPr>
          <w:color w:val="44546A" w:themeColor="text2"/>
          <w:lang w:val="nl-BE"/>
        </w:rPr>
        <w:t>.</w:t>
      </w:r>
    </w:p>
    <w:p w14:paraId="351314A7" w14:textId="7E781659" w:rsidR="00F93435" w:rsidRPr="00F93435" w:rsidRDefault="00F93435" w:rsidP="00B326DA">
      <w:pPr>
        <w:jc w:val="both"/>
        <w:rPr>
          <w:color w:val="44546A" w:themeColor="text2"/>
          <w:lang w:val="nl-BE"/>
        </w:rPr>
      </w:pPr>
    </w:p>
    <w:sectPr w:rsidR="00F93435" w:rsidRPr="00F93435" w:rsidSect="001601C4">
      <w:footerReference w:type="default" r:id="rId16"/>
      <w:pgSz w:w="11906" w:h="16838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8D8CCC" w14:textId="77777777" w:rsidR="00B01AF2" w:rsidRDefault="00B01AF2" w:rsidP="001601C4">
      <w:pPr>
        <w:spacing w:after="0" w:line="240" w:lineRule="auto"/>
      </w:pPr>
      <w:r>
        <w:separator/>
      </w:r>
    </w:p>
  </w:endnote>
  <w:endnote w:type="continuationSeparator" w:id="0">
    <w:p w14:paraId="7DCBAFD0" w14:textId="77777777" w:rsidR="00B01AF2" w:rsidRDefault="00B01AF2" w:rsidP="001601C4">
      <w:pPr>
        <w:spacing w:after="0" w:line="240" w:lineRule="auto"/>
      </w:pPr>
      <w:r>
        <w:continuationSeparator/>
      </w:r>
    </w:p>
  </w:endnote>
  <w:endnote w:type="continuationNotice" w:id="1">
    <w:p w14:paraId="3E557B59" w14:textId="77777777" w:rsidR="00B01AF2" w:rsidRDefault="00B01A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single" w:sz="24" w:space="0" w:color="FFCE02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B01AF2" w14:paraId="6A70F35F" w14:textId="77777777" w:rsidTr="000C7637">
      <w:trPr>
        <w:trHeight w:val="567"/>
      </w:trPr>
      <w:tc>
        <w:tcPr>
          <w:tcW w:w="4814" w:type="dxa"/>
        </w:tcPr>
        <w:p w14:paraId="1607CDB6" w14:textId="77777777" w:rsidR="00B01AF2" w:rsidRDefault="00B01AF2">
          <w:pPr>
            <w:pStyle w:val="Voettekst"/>
            <w:rPr>
              <w:noProof/>
              <w:lang w:val="nl-BE" w:eastAsia="nl-BE"/>
            </w:rPr>
          </w:pPr>
        </w:p>
      </w:tc>
      <w:tc>
        <w:tcPr>
          <w:tcW w:w="4814" w:type="dxa"/>
        </w:tcPr>
        <w:p w14:paraId="446B7B96" w14:textId="530C1614" w:rsidR="00B01AF2" w:rsidRDefault="00B01AF2" w:rsidP="001601C4">
          <w:pPr>
            <w:pStyle w:val="Voettekst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337B7" w:rsidRPr="007337B7">
            <w:rPr>
              <w:noProof/>
              <w:lang w:val="nl-NL"/>
            </w:rPr>
            <w:t>1</w:t>
          </w:r>
          <w:r>
            <w:fldChar w:fldCharType="end"/>
          </w:r>
        </w:p>
      </w:tc>
    </w:tr>
  </w:tbl>
  <w:p w14:paraId="0A35611A" w14:textId="77777777" w:rsidR="00B01AF2" w:rsidRPr="001601C4" w:rsidRDefault="00B01AF2" w:rsidP="001601C4">
    <w:pPr>
      <w:pStyle w:val="Voettekst"/>
      <w:rPr>
        <w:sz w:val="2"/>
      </w:rPr>
    </w:pPr>
    <w:r>
      <w:rPr>
        <w:noProof/>
        <w:lang w:val="nl-BE" w:eastAsia="nl-BE"/>
      </w:rPr>
      <w:drawing>
        <wp:anchor distT="0" distB="0" distL="114300" distR="114300" simplePos="0" relativeHeight="251658240" behindDoc="0" locked="0" layoutInCell="1" allowOverlap="1" wp14:anchorId="083C0880" wp14:editId="021ECBA1">
          <wp:simplePos x="0" y="0"/>
          <wp:positionH relativeFrom="column">
            <wp:posOffset>-103561</wp:posOffset>
          </wp:positionH>
          <wp:positionV relativeFrom="paragraph">
            <wp:posOffset>-660400</wp:posOffset>
          </wp:positionV>
          <wp:extent cx="1139825" cy="575945"/>
          <wp:effectExtent l="0" t="0" r="3175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werpointelementen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825" cy="575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B073D" w14:textId="77777777" w:rsidR="00B01AF2" w:rsidRDefault="00B01AF2" w:rsidP="001601C4">
      <w:pPr>
        <w:spacing w:after="0" w:line="240" w:lineRule="auto"/>
      </w:pPr>
      <w:r>
        <w:separator/>
      </w:r>
    </w:p>
  </w:footnote>
  <w:footnote w:type="continuationSeparator" w:id="0">
    <w:p w14:paraId="6AA2F0DA" w14:textId="77777777" w:rsidR="00B01AF2" w:rsidRDefault="00B01AF2" w:rsidP="001601C4">
      <w:pPr>
        <w:spacing w:after="0" w:line="240" w:lineRule="auto"/>
      </w:pPr>
      <w:r>
        <w:continuationSeparator/>
      </w:r>
    </w:p>
  </w:footnote>
  <w:footnote w:type="continuationNotice" w:id="1">
    <w:p w14:paraId="525701B9" w14:textId="77777777" w:rsidR="00B01AF2" w:rsidRDefault="00B01AF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FA808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2E124A"/>
    <w:multiLevelType w:val="hybridMultilevel"/>
    <w:tmpl w:val="EDA43B72"/>
    <w:lvl w:ilvl="0" w:tplc="E9564882">
      <w:start w:val="1"/>
      <w:numFmt w:val="bullet"/>
      <w:pStyle w:val="Lis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1529F0"/>
    <w:multiLevelType w:val="hybridMultilevel"/>
    <w:tmpl w:val="30AED4C6"/>
    <w:lvl w:ilvl="0" w:tplc="A1B63D74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3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3248D"/>
    <w:multiLevelType w:val="multilevel"/>
    <w:tmpl w:val="9412FC52"/>
    <w:lvl w:ilvl="0">
      <w:start w:val="1"/>
      <w:numFmt w:val="bullet"/>
      <w:pStyle w:val="Lijstopsomteken"/>
      <w:lvlText w:val="■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color w:val="5B9BD5" w:themeColor="accent1"/>
      </w:rPr>
    </w:lvl>
    <w:lvl w:ilvl="1">
      <w:start w:val="1"/>
      <w:numFmt w:val="bullet"/>
      <w:lvlText w:val=""/>
      <w:lvlJc w:val="left"/>
      <w:pPr>
        <w:tabs>
          <w:tab w:val="num" w:pos="568"/>
        </w:tabs>
        <w:ind w:left="568" w:hanging="284"/>
      </w:pPr>
      <w:rPr>
        <w:rFonts w:ascii="Symbol" w:hAnsi="Symbol" w:hint="default"/>
        <w:color w:val="5B9BD5" w:themeColor="accent1"/>
      </w:rPr>
    </w:lvl>
    <w:lvl w:ilvl="2">
      <w:start w:val="1"/>
      <w:numFmt w:val="bullet"/>
      <w:lvlText w:val="‒"/>
      <w:lvlJc w:val="left"/>
      <w:pPr>
        <w:tabs>
          <w:tab w:val="num" w:pos="852"/>
        </w:tabs>
        <w:ind w:left="852" w:hanging="284"/>
      </w:pPr>
      <w:rPr>
        <w:rFonts w:ascii="Arial" w:hAnsi="Arial" w:hint="default"/>
        <w:color w:val="5B9BD5" w:themeColor="accent1"/>
      </w:rPr>
    </w:lvl>
    <w:lvl w:ilvl="3">
      <w:start w:val="1"/>
      <w:numFmt w:val="bullet"/>
      <w:lvlText w:val="■"/>
      <w:lvlJc w:val="left"/>
      <w:pPr>
        <w:tabs>
          <w:tab w:val="num" w:pos="1136"/>
        </w:tabs>
        <w:ind w:left="1136" w:hanging="284"/>
      </w:pPr>
      <w:rPr>
        <w:rFonts w:ascii="Arial" w:hAnsi="Arial" w:hint="default"/>
        <w:color w:val="5B9BD5" w:themeColor="accent1"/>
      </w:rPr>
    </w:lvl>
    <w:lvl w:ilvl="4">
      <w:start w:val="1"/>
      <w:numFmt w:val="bullet"/>
      <w:lvlText w:val=""/>
      <w:lvlJc w:val="left"/>
      <w:pPr>
        <w:tabs>
          <w:tab w:val="num" w:pos="1420"/>
        </w:tabs>
        <w:ind w:left="1420" w:hanging="284"/>
      </w:pPr>
      <w:rPr>
        <w:rFonts w:ascii="Symbol" w:hAnsi="Symbol" w:hint="default"/>
        <w:color w:val="5B9BD5" w:themeColor="accent1"/>
      </w:rPr>
    </w:lvl>
    <w:lvl w:ilvl="5">
      <w:start w:val="1"/>
      <w:numFmt w:val="bullet"/>
      <w:lvlText w:val="‒"/>
      <w:lvlJc w:val="left"/>
      <w:pPr>
        <w:tabs>
          <w:tab w:val="num" w:pos="1704"/>
        </w:tabs>
        <w:ind w:left="1704" w:hanging="284"/>
      </w:pPr>
      <w:rPr>
        <w:rFonts w:ascii="Arial" w:hAnsi="Arial" w:hint="default"/>
        <w:color w:val="5B9BD5" w:themeColor="accent1"/>
      </w:rPr>
    </w:lvl>
    <w:lvl w:ilvl="6">
      <w:start w:val="1"/>
      <w:numFmt w:val="bullet"/>
      <w:lvlText w:val="■"/>
      <w:lvlJc w:val="left"/>
      <w:pPr>
        <w:tabs>
          <w:tab w:val="num" w:pos="1988"/>
        </w:tabs>
        <w:ind w:left="1988" w:hanging="284"/>
      </w:pPr>
      <w:rPr>
        <w:rFonts w:ascii="Arial" w:hAnsi="Arial" w:hint="default"/>
        <w:color w:val="5B9BD5" w:themeColor="accent1"/>
      </w:rPr>
    </w:lvl>
    <w:lvl w:ilvl="7">
      <w:start w:val="1"/>
      <w:numFmt w:val="bullet"/>
      <w:lvlText w:val=""/>
      <w:lvlJc w:val="left"/>
      <w:pPr>
        <w:tabs>
          <w:tab w:val="num" w:pos="2272"/>
        </w:tabs>
        <w:ind w:left="2272" w:hanging="284"/>
      </w:pPr>
      <w:rPr>
        <w:rFonts w:ascii="Symbol" w:hAnsi="Symbol" w:hint="default"/>
        <w:color w:val="5B9BD5" w:themeColor="accent1"/>
      </w:rPr>
    </w:lvl>
    <w:lvl w:ilvl="8">
      <w:start w:val="1"/>
      <w:numFmt w:val="bullet"/>
      <w:lvlText w:val="‒"/>
      <w:lvlJc w:val="left"/>
      <w:pPr>
        <w:tabs>
          <w:tab w:val="num" w:pos="2556"/>
        </w:tabs>
        <w:ind w:left="2556" w:hanging="284"/>
      </w:pPr>
      <w:rPr>
        <w:rFonts w:ascii="Arial" w:hAnsi="Arial" w:hint="default"/>
        <w:color w:val="5B9BD5" w:themeColor="accent1"/>
      </w:rPr>
    </w:lvl>
  </w:abstractNum>
  <w:abstractNum w:abstractNumId="4" w15:restartNumberingAfterBreak="0">
    <w:nsid w:val="30445EDE"/>
    <w:multiLevelType w:val="hybridMultilevel"/>
    <w:tmpl w:val="AD12010E"/>
    <w:lvl w:ilvl="0" w:tplc="E2F6B1E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44546A" w:themeColor="text2"/>
        <w:sz w:val="3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F322A0"/>
    <w:multiLevelType w:val="hybridMultilevel"/>
    <w:tmpl w:val="E47ADF2C"/>
    <w:lvl w:ilvl="0" w:tplc="F36C2572">
      <w:start w:val="5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746ED6"/>
    <w:multiLevelType w:val="multilevel"/>
    <w:tmpl w:val="10FA8B5A"/>
    <w:lvl w:ilvl="0">
      <w:start w:val="1"/>
      <w:numFmt w:val="decimal"/>
      <w:pStyle w:val="Kop1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Kop2"/>
      <w:lvlText w:val="%1.%2"/>
      <w:lvlJc w:val="left"/>
      <w:pPr>
        <w:ind w:left="10215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9F46FC"/>
    <w:multiLevelType w:val="hybridMultilevel"/>
    <w:tmpl w:val="0FB602CE"/>
    <w:lvl w:ilvl="0" w:tplc="18F4A670">
      <w:start w:val="1"/>
      <w:numFmt w:val="bullet"/>
      <w:pStyle w:val="Opsomming"/>
      <w:lvlText w:val=""/>
      <w:lvlJc w:val="left"/>
      <w:pPr>
        <w:ind w:left="720" w:hanging="360"/>
      </w:pPr>
      <w:rPr>
        <w:rFonts w:ascii="Symbol" w:hAnsi="Symbol" w:hint="default"/>
        <w:color w:val="FFCE02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D88"/>
    <w:rsid w:val="000037B0"/>
    <w:rsid w:val="00012D88"/>
    <w:rsid w:val="000207F4"/>
    <w:rsid w:val="00080E1E"/>
    <w:rsid w:val="00087CE3"/>
    <w:rsid w:val="000C7637"/>
    <w:rsid w:val="00120820"/>
    <w:rsid w:val="001601C4"/>
    <w:rsid w:val="00186C2B"/>
    <w:rsid w:val="001F47A7"/>
    <w:rsid w:val="00221441"/>
    <w:rsid w:val="00221FBC"/>
    <w:rsid w:val="00237156"/>
    <w:rsid w:val="002D75E9"/>
    <w:rsid w:val="00304BAB"/>
    <w:rsid w:val="00321694"/>
    <w:rsid w:val="00337FD8"/>
    <w:rsid w:val="00370E6E"/>
    <w:rsid w:val="003C57F5"/>
    <w:rsid w:val="00413A66"/>
    <w:rsid w:val="004A7AE2"/>
    <w:rsid w:val="004B1298"/>
    <w:rsid w:val="004D4318"/>
    <w:rsid w:val="004E6DE3"/>
    <w:rsid w:val="00507CA1"/>
    <w:rsid w:val="00555DA2"/>
    <w:rsid w:val="0056141E"/>
    <w:rsid w:val="00591327"/>
    <w:rsid w:val="005A3952"/>
    <w:rsid w:val="00653906"/>
    <w:rsid w:val="00655F36"/>
    <w:rsid w:val="0068279D"/>
    <w:rsid w:val="006F1DDE"/>
    <w:rsid w:val="00705785"/>
    <w:rsid w:val="00710C7E"/>
    <w:rsid w:val="007337B7"/>
    <w:rsid w:val="00746F74"/>
    <w:rsid w:val="00757B3F"/>
    <w:rsid w:val="00871E16"/>
    <w:rsid w:val="0089151A"/>
    <w:rsid w:val="00904C3E"/>
    <w:rsid w:val="00921336"/>
    <w:rsid w:val="0095337E"/>
    <w:rsid w:val="00980F68"/>
    <w:rsid w:val="0099269C"/>
    <w:rsid w:val="009B5D6F"/>
    <w:rsid w:val="00A20BE6"/>
    <w:rsid w:val="00A26F23"/>
    <w:rsid w:val="00AE13FE"/>
    <w:rsid w:val="00B01AF2"/>
    <w:rsid w:val="00B176E9"/>
    <w:rsid w:val="00B326DA"/>
    <w:rsid w:val="00BA217B"/>
    <w:rsid w:val="00BC5D72"/>
    <w:rsid w:val="00BE18B3"/>
    <w:rsid w:val="00BF3DE9"/>
    <w:rsid w:val="00C81C6B"/>
    <w:rsid w:val="00CB1A47"/>
    <w:rsid w:val="00D02772"/>
    <w:rsid w:val="00D622F7"/>
    <w:rsid w:val="00D642C9"/>
    <w:rsid w:val="00DD33CA"/>
    <w:rsid w:val="00DE0BFB"/>
    <w:rsid w:val="00DE4A7E"/>
    <w:rsid w:val="00E27B88"/>
    <w:rsid w:val="00E41829"/>
    <w:rsid w:val="00EA55B7"/>
    <w:rsid w:val="00EF69D4"/>
    <w:rsid w:val="00F2060E"/>
    <w:rsid w:val="00F926B3"/>
    <w:rsid w:val="00F93435"/>
    <w:rsid w:val="00FB3883"/>
    <w:rsid w:val="00FD3C07"/>
    <w:rsid w:val="00FF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8B1CDC2"/>
  <w15:chartTrackingRefBased/>
  <w15:docId w15:val="{2523E98B-620E-44CD-B297-4DAF64D2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980F68"/>
    <w:pPr>
      <w:spacing w:after="120" w:line="240" w:lineRule="atLeast"/>
    </w:pPr>
    <w:rPr>
      <w:rFonts w:ascii="Verdana" w:hAnsi="Verdana"/>
      <w:color w:val="231F20"/>
      <w:sz w:val="18"/>
      <w:lang w:val="fr-BE"/>
    </w:rPr>
  </w:style>
  <w:style w:type="paragraph" w:styleId="Kop1">
    <w:name w:val="heading 1"/>
    <w:basedOn w:val="Standaard"/>
    <w:next w:val="Standaard"/>
    <w:link w:val="Kop1Char"/>
    <w:uiPriority w:val="9"/>
    <w:qFormat/>
    <w:rsid w:val="00921336"/>
    <w:pPr>
      <w:keepNext/>
      <w:keepLines/>
      <w:numPr>
        <w:numId w:val="1"/>
      </w:numPr>
      <w:spacing w:before="120" w:line="360" w:lineRule="atLeast"/>
      <w:ind w:left="431" w:hanging="431"/>
      <w:outlineLvl w:val="0"/>
    </w:pPr>
    <w:rPr>
      <w:rFonts w:eastAsiaTheme="majorEastAsia" w:cstheme="majorBidi"/>
      <w:color w:val="7FBC42"/>
      <w:sz w:val="22"/>
      <w:szCs w:val="32"/>
      <w:lang w:val="nl-BE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E0BFB"/>
    <w:pPr>
      <w:keepNext/>
      <w:keepLines/>
      <w:numPr>
        <w:ilvl w:val="1"/>
        <w:numId w:val="1"/>
      </w:numPr>
      <w:ind w:left="578" w:hanging="578"/>
      <w:outlineLvl w:val="1"/>
    </w:pPr>
    <w:rPr>
      <w:rFonts w:eastAsiaTheme="majorEastAsia" w:cstheme="majorBidi"/>
      <w:color w:val="34657F"/>
      <w:sz w:val="20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921336"/>
    <w:pPr>
      <w:keepNext/>
      <w:keepLines/>
      <w:numPr>
        <w:ilvl w:val="2"/>
        <w:numId w:val="1"/>
      </w:numPr>
      <w:outlineLvl w:val="2"/>
    </w:pPr>
    <w:rPr>
      <w:rFonts w:eastAsiaTheme="majorEastAsia" w:cstheme="majorBidi"/>
      <w:color w:val="34657F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E4182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4182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4182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4182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4182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4182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087CE3"/>
    <w:pPr>
      <w:contextualSpacing/>
    </w:pPr>
    <w:rPr>
      <w:rFonts w:eastAsiaTheme="majorEastAsia" w:cstheme="majorBidi"/>
      <w:b/>
      <w:color w:val="7FBC42"/>
      <w:spacing w:val="-10"/>
      <w:kern w:val="28"/>
      <w:sz w:val="54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87CE3"/>
    <w:rPr>
      <w:rFonts w:ascii="Verdana" w:eastAsiaTheme="majorEastAsia" w:hAnsi="Verdana" w:cstheme="majorBidi"/>
      <w:b/>
      <w:color w:val="7FBC42"/>
      <w:spacing w:val="-10"/>
      <w:kern w:val="28"/>
      <w:sz w:val="54"/>
      <w:szCs w:val="56"/>
      <w:lang w:val="fr-BE"/>
    </w:rPr>
  </w:style>
  <w:style w:type="paragraph" w:styleId="Ondertitel">
    <w:name w:val="Subtitle"/>
    <w:aliases w:val="TItel"/>
    <w:basedOn w:val="Standaard"/>
    <w:next w:val="Standaard"/>
    <w:link w:val="OndertitelChar"/>
    <w:uiPriority w:val="11"/>
    <w:qFormat/>
    <w:rsid w:val="00087CE3"/>
    <w:pPr>
      <w:numPr>
        <w:ilvl w:val="1"/>
      </w:numPr>
    </w:pPr>
    <w:rPr>
      <w:rFonts w:eastAsiaTheme="minorEastAsia"/>
      <w:b/>
      <w:color w:val="34657F"/>
      <w:spacing w:val="15"/>
      <w:sz w:val="28"/>
    </w:rPr>
  </w:style>
  <w:style w:type="character" w:customStyle="1" w:styleId="OndertitelChar">
    <w:name w:val="Ondertitel Char"/>
    <w:aliases w:val="TItel Char"/>
    <w:basedOn w:val="Standaardalinea-lettertype"/>
    <w:link w:val="Ondertitel"/>
    <w:uiPriority w:val="11"/>
    <w:rsid w:val="00087CE3"/>
    <w:rPr>
      <w:rFonts w:ascii="Verdana" w:eastAsiaTheme="minorEastAsia" w:hAnsi="Verdana"/>
      <w:b/>
      <w:color w:val="34657F"/>
      <w:spacing w:val="15"/>
      <w:sz w:val="28"/>
      <w:lang w:val="fr-BE"/>
    </w:rPr>
  </w:style>
  <w:style w:type="character" w:customStyle="1" w:styleId="Kop1Char">
    <w:name w:val="Kop 1 Char"/>
    <w:basedOn w:val="Standaardalinea-lettertype"/>
    <w:link w:val="Kop1"/>
    <w:uiPriority w:val="9"/>
    <w:rsid w:val="00921336"/>
    <w:rPr>
      <w:rFonts w:ascii="Verdana" w:eastAsiaTheme="majorEastAsia" w:hAnsi="Verdana" w:cstheme="majorBidi"/>
      <w:color w:val="7FBC4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E0BFB"/>
    <w:rPr>
      <w:rFonts w:ascii="Verdana" w:eastAsiaTheme="majorEastAsia" w:hAnsi="Verdana" w:cstheme="majorBidi"/>
      <w:color w:val="34657F"/>
      <w:sz w:val="20"/>
      <w:szCs w:val="26"/>
      <w:lang w:val="fr-BE"/>
    </w:rPr>
  </w:style>
  <w:style w:type="character" w:customStyle="1" w:styleId="Kop3Char">
    <w:name w:val="Kop 3 Char"/>
    <w:basedOn w:val="Standaardalinea-lettertype"/>
    <w:link w:val="Kop3"/>
    <w:uiPriority w:val="9"/>
    <w:rsid w:val="00921336"/>
    <w:rPr>
      <w:rFonts w:ascii="Verdana" w:eastAsiaTheme="majorEastAsia" w:hAnsi="Verdana" w:cstheme="majorBidi"/>
      <w:color w:val="34657F"/>
      <w:sz w:val="18"/>
      <w:szCs w:val="24"/>
      <w:lang w:val="fr-BE"/>
    </w:rPr>
  </w:style>
  <w:style w:type="character" w:customStyle="1" w:styleId="Kop4Char">
    <w:name w:val="Kop 4 Char"/>
    <w:basedOn w:val="Standaardalinea-lettertype"/>
    <w:link w:val="Kop4"/>
    <w:uiPriority w:val="9"/>
    <w:rsid w:val="00E41829"/>
    <w:rPr>
      <w:rFonts w:asciiTheme="majorHAnsi" w:eastAsiaTheme="majorEastAsia" w:hAnsiTheme="majorHAnsi" w:cstheme="majorBidi"/>
      <w:i/>
      <w:iCs/>
      <w:color w:val="2E74B5" w:themeColor="accent1" w:themeShade="BF"/>
      <w:sz w:val="20"/>
      <w:lang w:val="fr-B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41829"/>
    <w:rPr>
      <w:rFonts w:asciiTheme="majorHAnsi" w:eastAsiaTheme="majorEastAsia" w:hAnsiTheme="majorHAnsi" w:cstheme="majorBidi"/>
      <w:color w:val="2E74B5" w:themeColor="accent1" w:themeShade="BF"/>
      <w:sz w:val="20"/>
      <w:lang w:val="fr-BE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41829"/>
    <w:rPr>
      <w:rFonts w:asciiTheme="majorHAnsi" w:eastAsiaTheme="majorEastAsia" w:hAnsiTheme="majorHAnsi" w:cstheme="majorBidi"/>
      <w:color w:val="1F4D78" w:themeColor="accent1" w:themeShade="7F"/>
      <w:sz w:val="20"/>
      <w:lang w:val="fr-BE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41829"/>
    <w:rPr>
      <w:rFonts w:asciiTheme="majorHAnsi" w:eastAsiaTheme="majorEastAsia" w:hAnsiTheme="majorHAnsi" w:cstheme="majorBidi"/>
      <w:i/>
      <w:iCs/>
      <w:color w:val="1F4D78" w:themeColor="accent1" w:themeShade="7F"/>
      <w:sz w:val="20"/>
      <w:lang w:val="fr-BE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41829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fr-BE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4182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fr-BE"/>
    </w:rPr>
  </w:style>
  <w:style w:type="paragraph" w:customStyle="1" w:styleId="List1">
    <w:name w:val="List1"/>
    <w:basedOn w:val="Standaard"/>
    <w:link w:val="List1Char"/>
    <w:rsid w:val="00370E6E"/>
    <w:pPr>
      <w:numPr>
        <w:numId w:val="2"/>
      </w:numPr>
    </w:pPr>
  </w:style>
  <w:style w:type="paragraph" w:customStyle="1" w:styleId="Opsomming">
    <w:name w:val="Opsomming"/>
    <w:basedOn w:val="List1"/>
    <w:link w:val="OpsommingChar"/>
    <w:qFormat/>
    <w:rsid w:val="00DE0BFB"/>
    <w:pPr>
      <w:numPr>
        <w:numId w:val="3"/>
      </w:numPr>
      <w:ind w:left="357" w:hanging="357"/>
    </w:pPr>
    <w:rPr>
      <w:lang w:val="nl-BE"/>
    </w:rPr>
  </w:style>
  <w:style w:type="paragraph" w:styleId="Koptekst">
    <w:name w:val="header"/>
    <w:basedOn w:val="Standaard"/>
    <w:link w:val="KoptekstChar"/>
    <w:uiPriority w:val="99"/>
    <w:unhideWhenUsed/>
    <w:rsid w:val="001601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ist1Char">
    <w:name w:val="List1 Char"/>
    <w:basedOn w:val="Standaardalinea-lettertype"/>
    <w:link w:val="List1"/>
    <w:rsid w:val="00370E6E"/>
    <w:rPr>
      <w:rFonts w:ascii="Verdana" w:hAnsi="Verdana"/>
      <w:sz w:val="20"/>
      <w:lang w:val="fr-BE"/>
    </w:rPr>
  </w:style>
  <w:style w:type="character" w:customStyle="1" w:styleId="OpsommingChar">
    <w:name w:val="Opsomming Char"/>
    <w:basedOn w:val="List1Char"/>
    <w:link w:val="Opsomming"/>
    <w:rsid w:val="00DE0BFB"/>
    <w:rPr>
      <w:rFonts w:ascii="Verdana" w:hAnsi="Verdana"/>
      <w:color w:val="231F20"/>
      <w:sz w:val="18"/>
      <w:lang w:val="fr-BE"/>
    </w:rPr>
  </w:style>
  <w:style w:type="character" w:customStyle="1" w:styleId="KoptekstChar">
    <w:name w:val="Koptekst Char"/>
    <w:basedOn w:val="Standaardalinea-lettertype"/>
    <w:link w:val="Koptekst"/>
    <w:uiPriority w:val="99"/>
    <w:rsid w:val="001601C4"/>
    <w:rPr>
      <w:rFonts w:ascii="Verdana" w:hAnsi="Verdana"/>
      <w:sz w:val="20"/>
      <w:lang w:val="fr-BE"/>
    </w:rPr>
  </w:style>
  <w:style w:type="paragraph" w:styleId="Voettekst">
    <w:name w:val="footer"/>
    <w:basedOn w:val="Standaard"/>
    <w:link w:val="VoettekstChar"/>
    <w:uiPriority w:val="99"/>
    <w:unhideWhenUsed/>
    <w:rsid w:val="003C57F5"/>
    <w:pPr>
      <w:tabs>
        <w:tab w:val="center" w:pos="4536"/>
        <w:tab w:val="right" w:pos="9072"/>
      </w:tabs>
      <w:spacing w:after="0" w:line="240" w:lineRule="auto"/>
    </w:pPr>
    <w:rPr>
      <w:color w:val="34657F"/>
    </w:rPr>
  </w:style>
  <w:style w:type="character" w:customStyle="1" w:styleId="VoettekstChar">
    <w:name w:val="Voettekst Char"/>
    <w:basedOn w:val="Standaardalinea-lettertype"/>
    <w:link w:val="Voettekst"/>
    <w:uiPriority w:val="99"/>
    <w:rsid w:val="003C57F5"/>
    <w:rPr>
      <w:rFonts w:ascii="Verdana" w:hAnsi="Verdana"/>
      <w:color w:val="34657F"/>
      <w:sz w:val="20"/>
      <w:lang w:val="fr-BE"/>
    </w:rPr>
  </w:style>
  <w:style w:type="table" w:styleId="Tabelraster">
    <w:name w:val="Table Grid"/>
    <w:basedOn w:val="Standaardtabel"/>
    <w:uiPriority w:val="39"/>
    <w:rsid w:val="00160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link w:val="GeenafstandChar"/>
    <w:uiPriority w:val="1"/>
    <w:qFormat/>
    <w:rsid w:val="0056141E"/>
    <w:pPr>
      <w:spacing w:after="0" w:line="280" w:lineRule="atLeast"/>
    </w:pPr>
    <w:rPr>
      <w:rFonts w:eastAsiaTheme="minorEastAsia"/>
      <w:lang w:val="nl-NL" w:eastAsia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56141E"/>
    <w:rPr>
      <w:rFonts w:eastAsiaTheme="minorEastAsia"/>
      <w:lang w:val="nl-NL" w:eastAsia="nl-NL"/>
    </w:rPr>
  </w:style>
  <w:style w:type="character" w:styleId="Hyperlink">
    <w:name w:val="Hyperlink"/>
    <w:basedOn w:val="Standaardalinea-lettertype"/>
    <w:uiPriority w:val="99"/>
    <w:unhideWhenUsed/>
    <w:rsid w:val="0056141E"/>
    <w:rPr>
      <w:color w:val="0563C1" w:themeColor="hyperlink"/>
      <w:u w:val="single"/>
    </w:rPr>
  </w:style>
  <w:style w:type="table" w:customStyle="1" w:styleId="FARYS-tabel">
    <w:name w:val="FARYS-tabel"/>
    <w:basedOn w:val="Standaardtabel"/>
    <w:uiPriority w:val="99"/>
    <w:rsid w:val="0056141E"/>
    <w:pPr>
      <w:spacing w:after="0" w:line="240" w:lineRule="auto"/>
      <w:ind w:left="57" w:right="57"/>
    </w:pPr>
    <w:rPr>
      <w:lang w:val="nl-NL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top w:w="28" w:type="dxa"/>
        <w:left w:w="0" w:type="dxa"/>
        <w:bottom w:w="28" w:type="dxa"/>
        <w:right w:w="0" w:type="dxa"/>
      </w:tblCellMar>
    </w:tblPr>
    <w:tblStylePr w:type="firstRow">
      <w:rPr>
        <w:b/>
        <w:i w:val="0"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i w:val="0"/>
        <w:color w:val="FFFFFF" w:themeColor="background1"/>
      </w:rPr>
      <w:tblPr/>
      <w:tcPr>
        <w:shd w:val="clear" w:color="auto" w:fill="5B9BD5" w:themeFill="accent1"/>
      </w:tcPr>
    </w:tblStylePr>
    <w:tblStylePr w:type="firstCol">
      <w:tblPr/>
      <w:tcPr>
        <w:shd w:val="clear" w:color="auto" w:fill="BDD6EE" w:themeFill="accent1" w:themeFillTint="66"/>
      </w:tcPr>
    </w:tblStylePr>
    <w:tblStylePr w:type="lastCol">
      <w:tblPr/>
      <w:tcPr>
        <w:shd w:val="clear" w:color="auto" w:fill="BDD6EE" w:themeFill="accent1" w:themeFillTint="66"/>
      </w:tcPr>
    </w:tblStylePr>
    <w:tblStylePr w:type="band2Vert">
      <w:tblPr/>
      <w:tcPr>
        <w:shd w:val="clear" w:color="auto" w:fill="DEEAF6" w:themeFill="accent1" w:themeFillTint="33"/>
      </w:tcPr>
    </w:tblStylePr>
    <w:tblStylePr w:type="band2Horz">
      <w:tblPr/>
      <w:tcPr>
        <w:shd w:val="clear" w:color="auto" w:fill="DEEAF6" w:themeFill="accent1" w:themeFillTint="33"/>
      </w:tcPr>
    </w:tblStylePr>
  </w:style>
  <w:style w:type="paragraph" w:styleId="Lijstopsomteken">
    <w:name w:val="List Bullet"/>
    <w:basedOn w:val="Standaard"/>
    <w:uiPriority w:val="99"/>
    <w:unhideWhenUsed/>
    <w:qFormat/>
    <w:rsid w:val="0056141E"/>
    <w:pPr>
      <w:numPr>
        <w:numId w:val="5"/>
      </w:numPr>
      <w:spacing w:after="280" w:line="280" w:lineRule="atLeast"/>
      <w:contextualSpacing/>
    </w:pPr>
    <w:rPr>
      <w:rFonts w:asciiTheme="minorHAnsi" w:hAnsiTheme="minorHAnsi"/>
      <w:color w:val="auto"/>
      <w:sz w:val="22"/>
      <w:lang w:val="nl-NL"/>
    </w:rPr>
  </w:style>
  <w:style w:type="table" w:customStyle="1" w:styleId="Tabelraster1">
    <w:name w:val="Tabelraster1"/>
    <w:basedOn w:val="Standaardtabel"/>
    <w:next w:val="Tabelraster"/>
    <w:uiPriority w:val="39"/>
    <w:rsid w:val="003216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alweb">
    <w:name w:val="Normal (Web)"/>
    <w:basedOn w:val="Standaard"/>
    <w:uiPriority w:val="99"/>
    <w:semiHidden/>
    <w:unhideWhenUsed/>
    <w:rsid w:val="00710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nl-BE" w:eastAsia="nl-BE"/>
    </w:rPr>
  </w:style>
  <w:style w:type="table" w:customStyle="1" w:styleId="Tabelraster11">
    <w:name w:val="Tabelraster11"/>
    <w:basedOn w:val="Standaardtabel"/>
    <w:next w:val="Tabelraster"/>
    <w:uiPriority w:val="39"/>
    <w:rsid w:val="0089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12">
    <w:name w:val="Tabelraster12"/>
    <w:basedOn w:val="Standaardtabel"/>
    <w:next w:val="Tabelraster"/>
    <w:uiPriority w:val="39"/>
    <w:rsid w:val="00891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C81C6B"/>
    <w:pPr>
      <w:ind w:left="720"/>
      <w:contextualSpacing/>
    </w:pPr>
  </w:style>
  <w:style w:type="character" w:styleId="Onopgelostemelding">
    <w:name w:val="Unresolved Mention"/>
    <w:basedOn w:val="Standaardalinea-lettertype"/>
    <w:uiPriority w:val="99"/>
    <w:semiHidden/>
    <w:unhideWhenUsed/>
    <w:rsid w:val="00CB1A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1.png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dries.couckhuyt@merksplas.be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Microsoft\Office\sjabloon%20CREAT\CREAT_sjablo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2.xml><?xml version="1.0" encoding="utf-8"?>
<?mso-contentType ?>
<SharedContentType xmlns="Microsoft.SharePoint.Taxonomy.ContentTypeSync" SourceId="c3b76ff9-fe2b-4d34-8820-b4a02b43b6dd" ContentTypeId="0x0101006CD6B5B2BED740C79A709C74EA02E7E1" PreviousValue="true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Basisdocument" ma:contentTypeID="0x0101006CD6B5B2BED740C79A709C74EA02E7E1000AA061DA7A484244A2D0B00685FDB358" ma:contentTypeVersion="625" ma:contentTypeDescription="Nieuw document" ma:contentTypeScope="" ma:versionID="6a242b8e8be6a28afb5fcb52f4881aa5">
  <xsd:schema xmlns:xsd="http://www.w3.org/2001/XMLSchema" xmlns:xs="http://www.w3.org/2001/XMLSchema" xmlns:p="http://schemas.microsoft.com/office/2006/metadata/properties" xmlns:ns2="14c9f690-d815-4fa4-b49b-959d5485c551" xmlns:ns3="http://schemas.microsoft.com/Sharepoint/" xmlns:ns4="6009f81e-a39d-473e-af81-66d77ce9bbd9" xmlns:ns5="9b7b9bdd-d8ba-4b43-bc6c-7e324bc31e67" targetNamespace="http://schemas.microsoft.com/office/2006/metadata/properties" ma:root="true" ma:fieldsID="574a79baaf9b2c50bcd842d322bf5968" ns2:_="" ns3:_="" ns4:_="" ns5:_="">
    <xsd:import namespace="14c9f690-d815-4fa4-b49b-959d5485c551"/>
    <xsd:import namespace="http://schemas.microsoft.com/Sharepoint/"/>
    <xsd:import namespace="6009f81e-a39d-473e-af81-66d77ce9bbd9"/>
    <xsd:import namespace="9b7b9bdd-d8ba-4b43-bc6c-7e324bc31e67"/>
    <xsd:element name="properties">
      <xsd:complexType>
        <xsd:sequence>
          <xsd:element name="documentManagement">
            <xsd:complexType>
              <xsd:all>
                <xsd:element ref="ns2:Opmerking" minOccurs="0"/>
                <xsd:element ref="ns3:waterlink_IsActief" minOccurs="0"/>
                <xsd:element ref="ns2:TaxCatchAll" minOccurs="0"/>
                <xsd:element ref="ns2:TaxCatchAllLabel" minOccurs="0"/>
                <xsd:element ref="ns4:Dossier" minOccurs="0"/>
                <xsd:element ref="ns5:Type_x0020_document"/>
                <xsd:element ref="ns5:Finaal_x003f_" minOccurs="0"/>
                <xsd:element ref="ns4:_dlc_DocId" minOccurs="0"/>
                <xsd:element ref="ns4:_dlc_DocIdUrl" minOccurs="0"/>
                <xsd:element ref="ns4:_dlc_DocIdPersistId" minOccurs="0"/>
                <xsd:element ref="ns4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c9f690-d815-4fa4-b49b-959d5485c551" elementFormDefault="qualified">
    <xsd:import namespace="http://schemas.microsoft.com/office/2006/documentManagement/types"/>
    <xsd:import namespace="http://schemas.microsoft.com/office/infopath/2007/PartnerControls"/>
    <xsd:element name="Opmerking" ma:index="2" nillable="true" ma:displayName="Opmerking" ma:internalName="Opmerking">
      <xsd:simpleType>
        <xsd:restriction base="dms:Note">
          <xsd:maxLength value="255"/>
        </xsd:restriction>
      </xsd:simpleType>
    </xsd:element>
    <xsd:element name="TaxCatchAll" ma:index="9" nillable="true" ma:displayName="Taxonomy Catch All Column" ma:hidden="true" ma:list="{4ce33639-fbed-4d20-9f6c-4983afddb6f9}" ma:internalName="TaxCatchAll" ma:readOnly="false" ma:showField="CatchAllData" ma:web="6009f81e-a39d-473e-af81-66d77ce9b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4ce33639-fbed-4d20-9f6c-4983afddb6f9}" ma:internalName="TaxCatchAllLabel" ma:readOnly="false" ma:showField="CatchAllDataLabel" ma:web="6009f81e-a39d-473e-af81-66d77ce9b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" elementFormDefault="qualified">
    <xsd:import namespace="http://schemas.microsoft.com/office/2006/documentManagement/types"/>
    <xsd:import namespace="http://schemas.microsoft.com/office/infopath/2007/PartnerControls"/>
    <xsd:element name="waterlink_IsActief" ma:index="3" nillable="true" ma:displayName="IsActief" ma:default="1" ma:internalName="waterlink_IsActief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09f81e-a39d-473e-af81-66d77ce9bbd9" elementFormDefault="qualified">
    <xsd:import namespace="http://schemas.microsoft.com/office/2006/documentManagement/types"/>
    <xsd:import namespace="http://schemas.microsoft.com/office/infopath/2007/PartnerControls"/>
    <xsd:element name="Dossier" ma:index="12" nillable="true" ma:displayName="Dossier" ma:list="{2c9da593-75f6-4f33-88fe-6e2728d3a033}" ma:internalName="Dossier" ma:showField="Title" ma:web="6009f81e-a39d-473e-af81-66d77ce9b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internalName="_dlc_DocId" ma:readOnly="true">
      <xsd:simpleType>
        <xsd:restriction base="dms:Text"/>
      </xsd:simpleType>
    </xsd:element>
    <xsd:element name="_dlc_DocIdUrl" ma:index="16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7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18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b9bdd-d8ba-4b43-bc6c-7e324bc31e67" elementFormDefault="qualified">
    <xsd:import namespace="http://schemas.microsoft.com/office/2006/documentManagement/types"/>
    <xsd:import namespace="http://schemas.microsoft.com/office/infopath/2007/PartnerControls"/>
    <xsd:element name="Type_x0020_document" ma:index="13" ma:displayName="Type document" ma:default="Instapformulier" ma:format="Dropdown" ma:internalName="Type_x0020_document" ma:readOnly="false">
      <xsd:simpleType>
        <xsd:restriction base="dms:Choice">
          <xsd:enumeration value="Instapformulier"/>
          <xsd:enumeration value="Gebruikersfiche"/>
          <xsd:enumeration value="Prijslijst"/>
          <xsd:enumeration value="Handleiding"/>
          <xsd:enumeration value="Andere"/>
          <xsd:enumeration value="Technische fiche"/>
          <xsd:enumeration value="Toetreding"/>
        </xsd:restriction>
      </xsd:simpleType>
    </xsd:element>
    <xsd:element name="Finaal_x003f_" ma:index="14" nillable="true" ma:displayName="Finaal?" ma:default="1" ma:internalName="Finaal_x003f_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Inhouds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aterlink_IsActief xmlns="http://schemas.microsoft.com/Sharepoint/">true</waterlink_IsActief>
    <Finaal_x003f_ xmlns="9b7b9bdd-d8ba-4b43-bc6c-7e324bc31e67">true</Finaal_x003f_>
    <Dossier xmlns="6009f81e-a39d-473e-af81-66d77ce9bbd9"/>
    <TaxCatchAll xmlns="14c9f690-d815-4fa4-b49b-959d5485c551"/>
    <TaxCatchAllLabel xmlns="14c9f690-d815-4fa4-b49b-959d5485c551"/>
    <Type_x0020_document xmlns="9b7b9bdd-d8ba-4b43-bc6c-7e324bc31e67">Toetreding</Type_x0020_document>
    <_dlc_DocIdPersistId xmlns="6009f81e-a39d-473e-af81-66d77ce9bbd9" xsi:nil="true"/>
    <Opmerking xmlns="14c9f690-d815-4fa4-b49b-959d5485c551" xsi:nil="true"/>
    <_dlc_DocId xmlns="6009f81e-a39d-473e-af81-66d77ce9bbd9">SAanvull4-73-4095</_dlc_DocId>
    <_dlc_DocIdUrl xmlns="6009f81e-a39d-473e-af81-66d77ce9bbd9">
      <Url>https://intranet.farys.be/samenwerken/AanvullendeDiensten/_layouts/15/DocIdRedir.aspx?ID=SAanvull4-73-4095</Url>
      <Description>SAanvull4-73-4095</Description>
    </_dlc_DocIdUrl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60078-7F3D-4191-ADB1-7B6D6C3BDE13}">
  <ds:schemaRefs>
    <ds:schemaRef ds:uri="http://schemas.microsoft.com/office/2006/metadata/customXsn"/>
  </ds:schemaRefs>
</ds:datastoreItem>
</file>

<file path=customXml/itemProps2.xml><?xml version="1.0" encoding="utf-8"?>
<ds:datastoreItem xmlns:ds="http://schemas.openxmlformats.org/officeDocument/2006/customXml" ds:itemID="{D5A484C7-DCD6-4379-BF35-44C855931DF5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C3FB94F-DA81-46EA-8AE0-0B716C4ACD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381EB7-853F-4DDB-BA8B-04D6947752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c9f690-d815-4fa4-b49b-959d5485c551"/>
    <ds:schemaRef ds:uri="http://schemas.microsoft.com/Sharepoint/"/>
    <ds:schemaRef ds:uri="6009f81e-a39d-473e-af81-66d77ce9bbd9"/>
    <ds:schemaRef ds:uri="9b7b9bdd-d8ba-4b43-bc6c-7e324bc31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EE4E63A-2C4D-44EF-A0E6-B6A64AAFF94E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14c9f690-d815-4fa4-b49b-959d5485c551"/>
    <ds:schemaRef ds:uri="http://schemas.microsoft.com/office/infopath/2007/PartnerControls"/>
    <ds:schemaRef ds:uri="http://purl.org/dc/terms/"/>
    <ds:schemaRef ds:uri="6009f81e-a39d-473e-af81-66d77ce9bbd9"/>
    <ds:schemaRef ds:uri="http://schemas.openxmlformats.org/package/2006/metadata/core-properties"/>
    <ds:schemaRef ds:uri="http://purl.org/dc/dcmitype/"/>
    <ds:schemaRef ds:uri="9b7b9bdd-d8ba-4b43-bc6c-7e324bc31e67"/>
    <ds:schemaRef ds:uri="http://schemas.microsoft.com/Sharepoint/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618B3FEA-7CD2-47BE-8944-8867094FC6F9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8FA0748F-774F-4176-9E74-37BACB569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CREAT_sjabloon</Template>
  <TotalTime>0</TotalTime>
  <Pages>2</Pages>
  <Words>397</Words>
  <Characters>2187</Characters>
  <Application>Microsoft Office Word</Application>
  <DocSecurity>4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Vrony Vergauwen</dc:creator>
  <cp:keywords/>
  <dc:description/>
  <cp:lastModifiedBy>Dries Couckhuyt</cp:lastModifiedBy>
  <cp:revision>2</cp:revision>
  <dcterms:created xsi:type="dcterms:W3CDTF">2026-07-30T13:44:00Z</dcterms:created>
  <dcterms:modified xsi:type="dcterms:W3CDTF">2026-07-30T13:44:00Z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0x0101006CD6B5B2BED740C79A709C74EA02E7E1000AA061DA7A484244A2D0B00685FDB358</vt:lpwstr>
  </property>
  <property fmtid="{D5CDD505-2E9C-101B-9397-08002B2CF9AE}" pid="3" name="_dlc_DocIdItemGuid">
    <vt:lpwstr>638953bb-d98a-4a5c-8395-601ba1dc0407</vt:lpwstr>
  </property>
  <property fmtid="{D5CDD505-2E9C-101B-9397-08002B2CF9AE}" pid="4" name="Label">
    <vt:lpwstr>24</vt:lpwstr>
  </property>
</Properties>
</file>