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87"/>
        <w:gridCol w:w="4678"/>
      </w:tblGrid>
      <w:tr w:rsidR="00461FA1">
        <w:trPr>
          <w:cantSplit/>
          <w:trHeight w:val="1554"/>
        </w:trPr>
        <w:tc>
          <w:tcPr>
            <w:tcW w:w="10065" w:type="dxa"/>
            <w:gridSpan w:val="2"/>
            <w:tcBorders>
              <w:top w:val="nil"/>
              <w:left w:val="nil"/>
              <w:bottom w:val="nil"/>
              <w:right w:val="nil"/>
            </w:tcBorders>
          </w:tcPr>
          <w:p w:rsidR="00461FA1" w:rsidRDefault="00461FA1" w:rsidP="00292C8B">
            <w:pPr>
              <w:pStyle w:val="TITEL"/>
              <w:keepNext/>
            </w:pPr>
            <w:bookmarkStart w:id="0" w:name="_GoBack"/>
            <w:bookmarkEnd w:id="0"/>
            <w:r>
              <w:t>VERSLAG</w:t>
            </w:r>
            <w:r w:rsidR="00292C8B">
              <w:t xml:space="preserve">                                     </w:t>
            </w:r>
            <w:r w:rsidR="007E1284">
              <w:rPr>
                <w:noProof/>
                <w:lang w:val="nl-BE" w:eastAsia="nl-BE"/>
              </w:rPr>
              <w:drawing>
                <wp:inline distT="0" distB="0" distL="0" distR="0">
                  <wp:extent cx="2352675" cy="904875"/>
                  <wp:effectExtent l="0" t="0" r="9525" b="9525"/>
                  <wp:docPr id="1" name="Afbeelding 1" descr="logo KWP quad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KWP quadr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52675" cy="904875"/>
                          </a:xfrm>
                          <a:prstGeom prst="rect">
                            <a:avLst/>
                          </a:prstGeom>
                          <a:noFill/>
                          <a:ln>
                            <a:noFill/>
                          </a:ln>
                        </pic:spPr>
                      </pic:pic>
                    </a:graphicData>
                  </a:graphic>
                </wp:inline>
              </w:drawing>
            </w:r>
          </w:p>
        </w:tc>
      </w:tr>
      <w:tr w:rsidR="00461FA1">
        <w:trPr>
          <w:cantSplit/>
          <w:trHeight w:val="559"/>
        </w:trPr>
        <w:tc>
          <w:tcPr>
            <w:tcW w:w="10065" w:type="dxa"/>
            <w:gridSpan w:val="2"/>
            <w:tcBorders>
              <w:top w:val="nil"/>
              <w:left w:val="nil"/>
              <w:bottom w:val="single" w:sz="4" w:space="0" w:color="auto"/>
              <w:right w:val="nil"/>
            </w:tcBorders>
          </w:tcPr>
          <w:p w:rsidR="00461FA1" w:rsidRDefault="001070B4" w:rsidP="00D32BD7">
            <w:pPr>
              <w:pStyle w:val="INVULBLAD"/>
              <w:ind w:left="781"/>
              <w:rPr>
                <w:sz w:val="26"/>
                <w:lang w:val="nl-BE"/>
              </w:rPr>
            </w:pPr>
            <w:r>
              <w:rPr>
                <w:sz w:val="26"/>
                <w:lang w:val="nl-BE"/>
              </w:rPr>
              <w:t xml:space="preserve">Lokaal woonoverleg </w:t>
            </w:r>
            <w:r w:rsidR="00D32BD7">
              <w:rPr>
                <w:sz w:val="26"/>
                <w:lang w:val="nl-BE"/>
              </w:rPr>
              <w:t>Merksplas</w:t>
            </w:r>
          </w:p>
        </w:tc>
      </w:tr>
      <w:tr w:rsidR="00461FA1">
        <w:trPr>
          <w:trHeight w:val="390"/>
        </w:trPr>
        <w:tc>
          <w:tcPr>
            <w:tcW w:w="5387" w:type="dxa"/>
            <w:tcBorders>
              <w:top w:val="single" w:sz="4" w:space="0" w:color="auto"/>
              <w:left w:val="nil"/>
              <w:bottom w:val="nil"/>
              <w:right w:val="nil"/>
            </w:tcBorders>
          </w:tcPr>
          <w:p w:rsidR="00461FA1" w:rsidRDefault="00461FA1">
            <w:pPr>
              <w:pStyle w:val="INVULBLAD"/>
              <w:ind w:left="781"/>
              <w:rPr>
                <w:b/>
                <w:sz w:val="14"/>
                <w:lang w:val="nl-BE"/>
              </w:rPr>
            </w:pPr>
          </w:p>
          <w:p w:rsidR="00461FA1" w:rsidRDefault="00461FA1">
            <w:pPr>
              <w:pStyle w:val="INVULBLAD"/>
              <w:ind w:left="781"/>
              <w:rPr>
                <w:sz w:val="14"/>
                <w:lang w:val="nl-BE"/>
              </w:rPr>
            </w:pPr>
            <w:r>
              <w:rPr>
                <w:sz w:val="14"/>
                <w:lang w:val="nl-BE"/>
              </w:rPr>
              <w:t>plaats</w:t>
            </w:r>
          </w:p>
        </w:tc>
        <w:tc>
          <w:tcPr>
            <w:tcW w:w="4678" w:type="dxa"/>
            <w:tcBorders>
              <w:top w:val="single" w:sz="4" w:space="0" w:color="auto"/>
              <w:left w:val="nil"/>
              <w:bottom w:val="nil"/>
              <w:right w:val="nil"/>
            </w:tcBorders>
          </w:tcPr>
          <w:p w:rsidR="00461FA1" w:rsidRDefault="00461FA1">
            <w:pPr>
              <w:pStyle w:val="INVULBLAD"/>
              <w:ind w:left="638"/>
              <w:rPr>
                <w:sz w:val="14"/>
                <w:lang w:val="nl-BE"/>
              </w:rPr>
            </w:pPr>
          </w:p>
          <w:p w:rsidR="00461FA1" w:rsidRDefault="00461FA1">
            <w:pPr>
              <w:pStyle w:val="INVULBLAD"/>
              <w:ind w:left="638"/>
              <w:rPr>
                <w:b/>
                <w:sz w:val="14"/>
                <w:lang w:val="nl-BE"/>
              </w:rPr>
            </w:pPr>
            <w:r>
              <w:rPr>
                <w:b/>
                <w:sz w:val="14"/>
                <w:lang w:val="nl-BE"/>
              </w:rPr>
              <w:t>datum</w:t>
            </w:r>
          </w:p>
        </w:tc>
      </w:tr>
      <w:tr w:rsidR="00461FA1">
        <w:trPr>
          <w:trHeight w:val="215"/>
        </w:trPr>
        <w:tc>
          <w:tcPr>
            <w:tcW w:w="5387" w:type="dxa"/>
            <w:tcBorders>
              <w:top w:val="nil"/>
              <w:left w:val="nil"/>
              <w:bottom w:val="single" w:sz="4" w:space="0" w:color="auto"/>
              <w:right w:val="nil"/>
            </w:tcBorders>
          </w:tcPr>
          <w:p w:rsidR="00461FA1" w:rsidRDefault="001070B4" w:rsidP="00D32BD7">
            <w:pPr>
              <w:pStyle w:val="INVULBLAD"/>
              <w:ind w:left="781"/>
              <w:rPr>
                <w:lang w:val="nl-BE"/>
              </w:rPr>
            </w:pPr>
            <w:r>
              <w:rPr>
                <w:lang w:val="nl-BE"/>
              </w:rPr>
              <w:t xml:space="preserve">gemeentehuis </w:t>
            </w:r>
            <w:r w:rsidR="00D32BD7">
              <w:rPr>
                <w:lang w:val="nl-BE"/>
              </w:rPr>
              <w:t>Merksplas</w:t>
            </w:r>
          </w:p>
        </w:tc>
        <w:tc>
          <w:tcPr>
            <w:tcW w:w="4678" w:type="dxa"/>
            <w:tcBorders>
              <w:top w:val="nil"/>
              <w:left w:val="nil"/>
              <w:bottom w:val="single" w:sz="4" w:space="0" w:color="auto"/>
              <w:right w:val="nil"/>
            </w:tcBorders>
          </w:tcPr>
          <w:p w:rsidR="00461FA1" w:rsidRDefault="00FB2C22" w:rsidP="0027645F">
            <w:pPr>
              <w:pStyle w:val="INVULBLAD"/>
              <w:ind w:left="638"/>
              <w:rPr>
                <w:lang w:val="nl-BE"/>
              </w:rPr>
            </w:pPr>
            <w:r>
              <w:rPr>
                <w:lang w:val="nl-BE"/>
              </w:rPr>
              <w:t xml:space="preserve">29 </w:t>
            </w:r>
            <w:r w:rsidR="0027645F">
              <w:rPr>
                <w:lang w:val="nl-BE"/>
              </w:rPr>
              <w:t xml:space="preserve">september </w:t>
            </w:r>
            <w:r w:rsidR="00F62352">
              <w:rPr>
                <w:lang w:val="nl-BE"/>
              </w:rPr>
              <w:t>202</w:t>
            </w:r>
            <w:r w:rsidR="00F9060D">
              <w:rPr>
                <w:lang w:val="nl-BE"/>
              </w:rPr>
              <w:t>1</w:t>
            </w:r>
          </w:p>
        </w:tc>
      </w:tr>
      <w:tr w:rsidR="00EB24E5" w:rsidRPr="00EB24E5" w:rsidTr="00FD263A">
        <w:trPr>
          <w:cantSplit/>
          <w:trHeight w:val="323"/>
        </w:trPr>
        <w:tc>
          <w:tcPr>
            <w:tcW w:w="10065" w:type="dxa"/>
            <w:gridSpan w:val="2"/>
            <w:tcBorders>
              <w:top w:val="single" w:sz="4" w:space="0" w:color="auto"/>
              <w:left w:val="nil"/>
              <w:bottom w:val="nil"/>
              <w:right w:val="nil"/>
            </w:tcBorders>
          </w:tcPr>
          <w:p w:rsidR="00397D13" w:rsidRPr="00C527E1" w:rsidRDefault="00292C8B" w:rsidP="00397D13">
            <w:pPr>
              <w:pStyle w:val="INVULBLAD"/>
              <w:ind w:left="781"/>
              <w:jc w:val="left"/>
              <w:rPr>
                <w:b/>
                <w:sz w:val="14"/>
                <w:lang w:val="nl-BE"/>
              </w:rPr>
            </w:pPr>
            <w:r w:rsidRPr="00C527E1">
              <w:rPr>
                <w:b/>
                <w:sz w:val="14"/>
                <w:lang w:val="nl-BE"/>
              </w:rPr>
              <w:t>A</w:t>
            </w:r>
            <w:r w:rsidR="00397D13" w:rsidRPr="00C527E1">
              <w:rPr>
                <w:b/>
                <w:sz w:val="14"/>
                <w:lang w:val="nl-BE"/>
              </w:rPr>
              <w:t>anwezig:</w:t>
            </w:r>
          </w:p>
        </w:tc>
      </w:tr>
      <w:tr w:rsidR="00EB24E5" w:rsidRPr="00EB24E5">
        <w:trPr>
          <w:cantSplit/>
          <w:trHeight w:val="91"/>
        </w:trPr>
        <w:tc>
          <w:tcPr>
            <w:tcW w:w="10065" w:type="dxa"/>
            <w:gridSpan w:val="2"/>
            <w:tcBorders>
              <w:top w:val="nil"/>
              <w:left w:val="nil"/>
              <w:bottom w:val="single" w:sz="4" w:space="0" w:color="auto"/>
              <w:right w:val="nil"/>
            </w:tcBorders>
          </w:tcPr>
          <w:p w:rsidR="00FE5B5A" w:rsidRPr="00EF48B1" w:rsidRDefault="00FE5B5A" w:rsidP="00FE5B5A">
            <w:pPr>
              <w:pStyle w:val="INVULBLAD"/>
              <w:ind w:left="781"/>
              <w:rPr>
                <w:rFonts w:cs="Arial"/>
                <w:bCs/>
                <w:szCs w:val="19"/>
                <w:lang w:val="nl-BE" w:eastAsia="nl-BE"/>
              </w:rPr>
            </w:pPr>
            <w:r w:rsidRPr="00EF48B1">
              <w:rPr>
                <w:rFonts w:cs="Arial"/>
                <w:bCs/>
                <w:szCs w:val="19"/>
                <w:lang w:val="nl-BE" w:eastAsia="nl-BE"/>
              </w:rPr>
              <w:t xml:space="preserve">Frank Wilrycx, burgemeester, </w:t>
            </w:r>
            <w:hyperlink r:id="rId10" w:history="1">
              <w:r w:rsidRPr="00EF48B1">
                <w:rPr>
                  <w:rStyle w:val="Hyperlink"/>
                  <w:rFonts w:cs="Arial"/>
                  <w:bCs/>
                  <w:color w:val="auto"/>
                  <w:szCs w:val="19"/>
                  <w:lang w:val="nl-BE" w:eastAsia="nl-BE"/>
                </w:rPr>
                <w:t>frank.wilrycx@merksplas.be</w:t>
              </w:r>
            </w:hyperlink>
          </w:p>
          <w:p w:rsidR="00FA3D2A" w:rsidRPr="00EF48B1" w:rsidRDefault="00FA3D2A" w:rsidP="00FA3D2A">
            <w:pPr>
              <w:pStyle w:val="INVULBLAD"/>
              <w:ind w:left="781"/>
              <w:rPr>
                <w:rFonts w:cs="Arial"/>
                <w:bCs/>
                <w:szCs w:val="19"/>
                <w:lang w:val="nl-BE" w:eastAsia="nl-BE"/>
              </w:rPr>
            </w:pPr>
            <w:r w:rsidRPr="00EF48B1">
              <w:rPr>
                <w:rFonts w:cs="Arial"/>
                <w:bCs/>
                <w:szCs w:val="19"/>
                <w:lang w:val="nl-BE" w:eastAsia="nl-BE"/>
              </w:rPr>
              <w:t xml:space="preserve">Monique Quirynen, schepen sociale huisvesting, </w:t>
            </w:r>
            <w:hyperlink r:id="rId11" w:history="1">
              <w:r w:rsidRPr="00EF48B1">
                <w:rPr>
                  <w:rStyle w:val="Hyperlink"/>
                  <w:rFonts w:cs="Arial"/>
                  <w:bCs/>
                  <w:color w:val="auto"/>
                  <w:szCs w:val="19"/>
                  <w:lang w:val="nl-BE" w:eastAsia="nl-BE"/>
                </w:rPr>
                <w:t>monique.quirynen@merksplas.be</w:t>
              </w:r>
            </w:hyperlink>
          </w:p>
          <w:p w:rsidR="0027645F" w:rsidRDefault="0027645F" w:rsidP="00FD263A">
            <w:pPr>
              <w:pStyle w:val="INVULBLAD"/>
              <w:ind w:left="781"/>
              <w:rPr>
                <w:rStyle w:val="Hyperlink"/>
                <w:rFonts w:cs="Arial"/>
                <w:bCs/>
                <w:color w:val="auto"/>
                <w:szCs w:val="19"/>
                <w:lang w:val="nl-BE" w:eastAsia="nl-BE"/>
              </w:rPr>
            </w:pPr>
            <w:r w:rsidRPr="00EF48B1">
              <w:rPr>
                <w:rFonts w:cs="Arial"/>
                <w:bCs/>
                <w:szCs w:val="19"/>
                <w:lang w:val="nl-BE" w:eastAsia="nl-BE"/>
              </w:rPr>
              <w:t xml:space="preserve">Dries Couckhuyt, </w:t>
            </w:r>
            <w:r>
              <w:rPr>
                <w:rFonts w:cs="Arial"/>
                <w:bCs/>
                <w:szCs w:val="19"/>
                <w:lang w:val="nl-BE" w:eastAsia="nl-BE"/>
              </w:rPr>
              <w:t>algemeen directeur</w:t>
            </w:r>
            <w:r w:rsidRPr="00EF48B1">
              <w:rPr>
                <w:rFonts w:cs="Arial"/>
                <w:bCs/>
                <w:szCs w:val="19"/>
                <w:lang w:val="nl-BE" w:eastAsia="nl-BE"/>
              </w:rPr>
              <w:t xml:space="preserve">, </w:t>
            </w:r>
            <w:hyperlink r:id="rId12" w:history="1">
              <w:r w:rsidRPr="00EF48B1">
                <w:rPr>
                  <w:rStyle w:val="Hyperlink"/>
                  <w:rFonts w:cs="Arial"/>
                  <w:bCs/>
                  <w:color w:val="auto"/>
                  <w:szCs w:val="19"/>
                  <w:lang w:val="nl-BE" w:eastAsia="nl-BE"/>
                </w:rPr>
                <w:t>dries.couckhuyt@merksplas.be</w:t>
              </w:r>
            </w:hyperlink>
          </w:p>
          <w:p w:rsidR="00FD263A" w:rsidRPr="00FD263A" w:rsidRDefault="00FD263A" w:rsidP="00FD263A">
            <w:pPr>
              <w:pStyle w:val="INVULBLAD"/>
              <w:ind w:left="781"/>
              <w:rPr>
                <w:szCs w:val="19"/>
                <w:lang w:val="nl-BE"/>
              </w:rPr>
            </w:pPr>
            <w:r w:rsidRPr="00FD263A">
              <w:rPr>
                <w:szCs w:val="19"/>
                <w:lang w:val="nl-BE"/>
              </w:rPr>
              <w:t>Dieuwe</w:t>
            </w:r>
            <w:r w:rsidR="00616D74">
              <w:rPr>
                <w:szCs w:val="19"/>
                <w:lang w:val="nl-BE"/>
              </w:rPr>
              <w:t>rtje Van B</w:t>
            </w:r>
            <w:r w:rsidRPr="00FD263A">
              <w:rPr>
                <w:szCs w:val="19"/>
                <w:lang w:val="nl-BE"/>
              </w:rPr>
              <w:t xml:space="preserve">ortel, stedenbouwkundige, </w:t>
            </w:r>
            <w:hyperlink r:id="rId13" w:tgtFrame="_blank" w:history="1">
              <w:r w:rsidRPr="007806C1">
                <w:rPr>
                  <w:rStyle w:val="Hyperlink"/>
                  <w:rFonts w:cs="Arial"/>
                  <w:bCs/>
                  <w:color w:val="auto"/>
                  <w:lang w:val="nl-BE" w:eastAsia="nl-BE"/>
                </w:rPr>
                <w:t>dieuwertje.vanbortel@merksplas.be</w:t>
              </w:r>
            </w:hyperlink>
            <w:r w:rsidRPr="007806C1">
              <w:rPr>
                <w:rStyle w:val="Hyperlink"/>
                <w:rFonts w:cs="Arial"/>
                <w:bCs/>
                <w:color w:val="auto"/>
                <w:lang w:val="nl-BE" w:eastAsia="nl-BE"/>
              </w:rPr>
              <w:t>.</w:t>
            </w:r>
          </w:p>
          <w:p w:rsidR="00EF48B1" w:rsidRDefault="00EF48B1" w:rsidP="00EF48B1">
            <w:pPr>
              <w:pStyle w:val="INVULBLAD"/>
              <w:ind w:left="781"/>
              <w:rPr>
                <w:rStyle w:val="Hyperlink"/>
                <w:rFonts w:cs="Arial"/>
                <w:bCs/>
                <w:szCs w:val="19"/>
                <w:lang w:val="nl-BE" w:eastAsia="nl-BE"/>
              </w:rPr>
            </w:pPr>
            <w:r w:rsidRPr="00EF48B1">
              <w:rPr>
                <w:szCs w:val="19"/>
                <w:lang w:val="nl-BE"/>
              </w:rPr>
              <w:t xml:space="preserve">Vanessa </w:t>
            </w:r>
            <w:proofErr w:type="spellStart"/>
            <w:r w:rsidRPr="00EF48B1">
              <w:rPr>
                <w:szCs w:val="19"/>
                <w:lang w:val="nl-BE"/>
              </w:rPr>
              <w:t>Herrijgers</w:t>
            </w:r>
            <w:proofErr w:type="spellEnd"/>
            <w:r w:rsidRPr="00EF48B1">
              <w:rPr>
                <w:szCs w:val="19"/>
                <w:lang w:val="nl-BE"/>
              </w:rPr>
              <w:t>, De Noorderkempen</w:t>
            </w:r>
            <w:r w:rsidRPr="00EF48B1">
              <w:rPr>
                <w:rFonts w:cs="Arial"/>
                <w:bCs/>
                <w:szCs w:val="19"/>
                <w:u w:val="single"/>
                <w:lang w:val="nl-BE" w:eastAsia="nl-BE"/>
              </w:rPr>
              <w:t xml:space="preserve"> </w:t>
            </w:r>
            <w:hyperlink r:id="rId14" w:history="1">
              <w:r w:rsidR="00F9060D" w:rsidRPr="003C1EE0">
                <w:rPr>
                  <w:rStyle w:val="Hyperlink"/>
                  <w:rFonts w:cs="Arial"/>
                  <w:bCs/>
                  <w:szCs w:val="19"/>
                  <w:lang w:val="nl-BE" w:eastAsia="nl-BE"/>
                </w:rPr>
                <w:t>vanessa.herrijgers@denoorderkempen.be</w:t>
              </w:r>
            </w:hyperlink>
          </w:p>
          <w:p w:rsidR="0027645F" w:rsidRPr="007E6093" w:rsidRDefault="0027645F" w:rsidP="0027645F">
            <w:pPr>
              <w:pStyle w:val="INVULBLAD"/>
              <w:ind w:left="781"/>
              <w:jc w:val="left"/>
              <w:rPr>
                <w:rFonts w:cs="Arial"/>
                <w:color w:val="FF0000"/>
                <w:szCs w:val="19"/>
                <w:lang w:val="nl-BE" w:eastAsia="nl-BE"/>
              </w:rPr>
            </w:pPr>
            <w:r>
              <w:t xml:space="preserve">Kim Cornelis, De Noorderkempen, </w:t>
            </w:r>
            <w:hyperlink r:id="rId15" w:tgtFrame="_blank" w:history="1">
              <w:r w:rsidRPr="00C96122">
                <w:rPr>
                  <w:rStyle w:val="Hyperlink"/>
                  <w:color w:val="auto"/>
                  <w:lang w:val="nl-BE" w:eastAsia="nl-BE"/>
                </w:rPr>
                <w:t>Kim.Cornelis@denoorderkempen.be</w:t>
              </w:r>
            </w:hyperlink>
          </w:p>
          <w:p w:rsidR="00FE5B5A" w:rsidRPr="00C527E1" w:rsidRDefault="00FE5B5A" w:rsidP="00FE5B5A">
            <w:pPr>
              <w:pStyle w:val="INVULBLAD"/>
              <w:ind w:left="781"/>
              <w:rPr>
                <w:rStyle w:val="Hyperlink"/>
                <w:rFonts w:cs="Arial"/>
                <w:color w:val="auto"/>
                <w:szCs w:val="19"/>
                <w:lang w:val="nl-BE" w:eastAsia="nl-BE"/>
              </w:rPr>
            </w:pPr>
            <w:proofErr w:type="spellStart"/>
            <w:r w:rsidRPr="00C527E1">
              <w:rPr>
                <w:rFonts w:cs="Arial"/>
                <w:szCs w:val="19"/>
                <w:lang w:val="nl-BE" w:eastAsia="nl-BE"/>
              </w:rPr>
              <w:t>Kassandra</w:t>
            </w:r>
            <w:proofErr w:type="spellEnd"/>
            <w:r w:rsidRPr="00C527E1">
              <w:rPr>
                <w:rFonts w:cs="Arial"/>
                <w:szCs w:val="19"/>
                <w:lang w:val="nl-BE" w:eastAsia="nl-BE"/>
              </w:rPr>
              <w:t xml:space="preserve"> </w:t>
            </w:r>
            <w:proofErr w:type="spellStart"/>
            <w:r w:rsidRPr="00C527E1">
              <w:rPr>
                <w:rFonts w:cs="Arial"/>
                <w:szCs w:val="19"/>
                <w:lang w:val="nl-BE" w:eastAsia="nl-BE"/>
              </w:rPr>
              <w:t>Driezen</w:t>
            </w:r>
            <w:proofErr w:type="spellEnd"/>
            <w:r w:rsidRPr="00C527E1">
              <w:rPr>
                <w:rFonts w:cs="Arial"/>
                <w:szCs w:val="19"/>
                <w:lang w:val="nl-BE" w:eastAsia="nl-BE"/>
              </w:rPr>
              <w:t xml:space="preserve">, operationeel manager DE ARK, </w:t>
            </w:r>
            <w:hyperlink r:id="rId16" w:history="1">
              <w:r w:rsidRPr="00C527E1">
                <w:rPr>
                  <w:rStyle w:val="Hyperlink"/>
                  <w:rFonts w:cs="Arial"/>
                  <w:color w:val="auto"/>
                  <w:szCs w:val="19"/>
                  <w:lang w:val="nl-BE" w:eastAsia="nl-BE"/>
                </w:rPr>
                <w:t>kassandra.driezen@arkwonen.be</w:t>
              </w:r>
            </w:hyperlink>
          </w:p>
          <w:p w:rsidR="00EF48B1" w:rsidRPr="00EF48B1" w:rsidRDefault="00EF48B1" w:rsidP="00EF48B1">
            <w:pPr>
              <w:pStyle w:val="INVULBLAD"/>
              <w:ind w:left="781"/>
              <w:jc w:val="left"/>
              <w:rPr>
                <w:rStyle w:val="Hyperlink"/>
                <w:color w:val="auto"/>
              </w:rPr>
            </w:pPr>
            <w:r w:rsidRPr="00EF48B1">
              <w:rPr>
                <w:rFonts w:cs="Arial"/>
                <w:bCs/>
                <w:szCs w:val="19"/>
                <w:lang w:val="nl-BE" w:eastAsia="nl-BE"/>
              </w:rPr>
              <w:t xml:space="preserve">Sara </w:t>
            </w:r>
            <w:proofErr w:type="spellStart"/>
            <w:r w:rsidRPr="00EF48B1">
              <w:rPr>
                <w:rFonts w:cs="Arial"/>
                <w:bCs/>
                <w:szCs w:val="19"/>
                <w:lang w:val="nl-BE" w:eastAsia="nl-BE"/>
              </w:rPr>
              <w:t>Vallers</w:t>
            </w:r>
            <w:proofErr w:type="spellEnd"/>
            <w:r w:rsidRPr="00EF48B1">
              <w:rPr>
                <w:rFonts w:cs="Arial"/>
                <w:bCs/>
                <w:szCs w:val="19"/>
                <w:lang w:val="nl-BE" w:eastAsia="nl-BE"/>
              </w:rPr>
              <w:t xml:space="preserve">, coördinator SVK Noorderkempen, </w:t>
            </w:r>
            <w:hyperlink r:id="rId17" w:history="1">
              <w:r w:rsidRPr="00EF48B1">
                <w:rPr>
                  <w:rStyle w:val="Hyperlink"/>
                  <w:color w:val="auto"/>
                </w:rPr>
                <w:t>sara.vallers@svknoorderkempen.be</w:t>
              </w:r>
            </w:hyperlink>
          </w:p>
          <w:p w:rsidR="0027645F" w:rsidRPr="00EF48B1" w:rsidRDefault="0027645F" w:rsidP="0027645F">
            <w:pPr>
              <w:pStyle w:val="INVULBLAD"/>
              <w:ind w:left="781"/>
              <w:rPr>
                <w:rStyle w:val="Hyperlink"/>
                <w:rFonts w:cs="Arial"/>
                <w:color w:val="auto"/>
                <w:szCs w:val="19"/>
                <w:lang w:val="nl-BE" w:eastAsia="nl-BE"/>
              </w:rPr>
            </w:pPr>
            <w:r w:rsidRPr="00EF48B1">
              <w:rPr>
                <w:rFonts w:cs="Arial"/>
                <w:szCs w:val="19"/>
                <w:lang w:val="nl-BE" w:eastAsia="nl-BE"/>
              </w:rPr>
              <w:t xml:space="preserve">Joeri Laureys, Wonen – Vlaanderen Antwerpen, </w:t>
            </w:r>
            <w:hyperlink r:id="rId18" w:history="1">
              <w:r w:rsidRPr="005A0725">
                <w:rPr>
                  <w:rStyle w:val="Hyperlink"/>
                  <w:rFonts w:cs="Arial"/>
                  <w:szCs w:val="19"/>
                  <w:lang w:val="nl-BE" w:eastAsia="nl-BE"/>
                </w:rPr>
                <w:t>joeri.laureys@vlaanderen.be</w:t>
              </w:r>
            </w:hyperlink>
          </w:p>
          <w:p w:rsidR="00397D13" w:rsidRPr="00C527E1" w:rsidRDefault="00A63AA1" w:rsidP="00C5081C">
            <w:pPr>
              <w:pStyle w:val="INVULBLAD"/>
              <w:ind w:left="781"/>
              <w:jc w:val="left"/>
              <w:rPr>
                <w:lang w:val="nl-BE"/>
              </w:rPr>
            </w:pPr>
            <w:r w:rsidRPr="00EF48B1">
              <w:rPr>
                <w:rFonts w:cs="Arial"/>
                <w:szCs w:val="19"/>
                <w:lang w:val="nl-BE" w:eastAsia="nl-BE"/>
              </w:rPr>
              <w:t xml:space="preserve">Els </w:t>
            </w:r>
            <w:proofErr w:type="spellStart"/>
            <w:r w:rsidRPr="00EF48B1">
              <w:rPr>
                <w:rFonts w:cs="Arial"/>
                <w:szCs w:val="19"/>
                <w:lang w:val="nl-BE" w:eastAsia="nl-BE"/>
              </w:rPr>
              <w:t>Vercaigne</w:t>
            </w:r>
            <w:proofErr w:type="spellEnd"/>
            <w:r w:rsidR="008831A5" w:rsidRPr="00EF48B1">
              <w:rPr>
                <w:rFonts w:cs="Arial"/>
                <w:szCs w:val="19"/>
                <w:lang w:val="nl-BE" w:eastAsia="nl-BE"/>
              </w:rPr>
              <w:t xml:space="preserve">, </w:t>
            </w:r>
            <w:r w:rsidR="008831A5" w:rsidRPr="00EF48B1">
              <w:rPr>
                <w:lang w:val="nl-BE"/>
              </w:rPr>
              <w:t xml:space="preserve">stafmedewerker Kempens Woonplatform, </w:t>
            </w:r>
            <w:hyperlink r:id="rId19" w:history="1">
              <w:r w:rsidRPr="00EF48B1">
                <w:rPr>
                  <w:rStyle w:val="Hyperlink"/>
                  <w:color w:val="auto"/>
                  <w:lang w:val="nl-BE"/>
                </w:rPr>
                <w:t>els.vercaigne@iok.be</w:t>
              </w:r>
            </w:hyperlink>
          </w:p>
        </w:tc>
      </w:tr>
      <w:tr w:rsidR="00EB24E5" w:rsidRPr="00EB24E5">
        <w:trPr>
          <w:cantSplit/>
          <w:trHeight w:val="529"/>
        </w:trPr>
        <w:tc>
          <w:tcPr>
            <w:tcW w:w="10065" w:type="dxa"/>
            <w:gridSpan w:val="2"/>
            <w:tcBorders>
              <w:top w:val="single" w:sz="4" w:space="0" w:color="auto"/>
              <w:left w:val="nil"/>
              <w:bottom w:val="single" w:sz="4" w:space="0" w:color="auto"/>
              <w:right w:val="nil"/>
            </w:tcBorders>
          </w:tcPr>
          <w:p w:rsidR="00397D13" w:rsidRPr="00C527E1" w:rsidRDefault="00F44864" w:rsidP="00397D13">
            <w:pPr>
              <w:pStyle w:val="INVULBLAD"/>
              <w:ind w:left="781"/>
              <w:jc w:val="left"/>
              <w:rPr>
                <w:sz w:val="14"/>
                <w:lang w:val="nl-BE"/>
              </w:rPr>
            </w:pPr>
            <w:r w:rsidRPr="00C527E1">
              <w:rPr>
                <w:sz w:val="14"/>
                <w:lang w:val="nl-BE"/>
              </w:rPr>
              <w:t>Verontschuldigd</w:t>
            </w:r>
            <w:r w:rsidR="00397D13" w:rsidRPr="00C527E1">
              <w:rPr>
                <w:sz w:val="14"/>
                <w:lang w:val="nl-BE"/>
              </w:rPr>
              <w:t>:</w:t>
            </w:r>
          </w:p>
          <w:p w:rsidR="00FE5B5A" w:rsidRPr="00EF48B1" w:rsidRDefault="00FE5B5A" w:rsidP="00FE5B5A">
            <w:pPr>
              <w:pStyle w:val="INVULBLAD"/>
              <w:ind w:left="781"/>
              <w:rPr>
                <w:rStyle w:val="Hyperlink"/>
                <w:rFonts w:cs="Arial"/>
                <w:bCs/>
                <w:color w:val="auto"/>
                <w:szCs w:val="19"/>
                <w:lang w:val="nl-BE" w:eastAsia="nl-BE"/>
              </w:rPr>
            </w:pPr>
            <w:r w:rsidRPr="00EF48B1">
              <w:rPr>
                <w:rFonts w:cs="Arial"/>
                <w:bCs/>
                <w:szCs w:val="19"/>
                <w:lang w:val="nl-BE" w:eastAsia="nl-BE"/>
              </w:rPr>
              <w:t xml:space="preserve">Leen Kerremans, voorzitter OCMW en schepen sociale zaken, </w:t>
            </w:r>
            <w:hyperlink r:id="rId20" w:history="1">
              <w:r w:rsidRPr="00EF48B1">
                <w:rPr>
                  <w:rStyle w:val="Hyperlink"/>
                  <w:rFonts w:cs="Arial"/>
                  <w:bCs/>
                  <w:color w:val="auto"/>
                  <w:szCs w:val="19"/>
                  <w:lang w:val="nl-BE" w:eastAsia="nl-BE"/>
                </w:rPr>
                <w:t>voorzitter@ocmwmerksplas.be</w:t>
              </w:r>
            </w:hyperlink>
          </w:p>
          <w:p w:rsidR="00616D74" w:rsidRPr="0027645F" w:rsidRDefault="00FE5B5A" w:rsidP="0027645F">
            <w:pPr>
              <w:pStyle w:val="INVULBLAD"/>
              <w:ind w:left="781"/>
              <w:rPr>
                <w:rFonts w:cs="Arial"/>
                <w:bCs/>
                <w:szCs w:val="19"/>
                <w:u w:val="single"/>
                <w:lang w:val="nl-BE" w:eastAsia="nl-BE"/>
              </w:rPr>
            </w:pPr>
            <w:r w:rsidRPr="00EF48B1">
              <w:rPr>
                <w:rFonts w:cs="Arial"/>
                <w:bCs/>
                <w:szCs w:val="19"/>
                <w:lang w:val="nl-BE" w:eastAsia="nl-BE"/>
              </w:rPr>
              <w:t xml:space="preserve">Lutgarde Schuermans, adjunct algemeen directeur, </w:t>
            </w:r>
            <w:hyperlink r:id="rId21" w:history="1">
              <w:r w:rsidRPr="00EF48B1">
                <w:rPr>
                  <w:rStyle w:val="Hyperlink"/>
                  <w:rFonts w:cs="Arial"/>
                  <w:bCs/>
                  <w:color w:val="auto"/>
                  <w:szCs w:val="19"/>
                  <w:lang w:val="nl-BE" w:eastAsia="nl-BE"/>
                </w:rPr>
                <w:t>lutgarde.schuermans@ocmwmerksplas.be</w:t>
              </w:r>
            </w:hyperlink>
          </w:p>
          <w:p w:rsidR="00FE5B5A" w:rsidRPr="0027645F" w:rsidRDefault="00FE5B5A" w:rsidP="0027645F">
            <w:pPr>
              <w:pStyle w:val="INVULBLAD"/>
              <w:ind w:left="781"/>
              <w:rPr>
                <w:rFonts w:cs="Arial"/>
                <w:bCs/>
                <w:szCs w:val="19"/>
                <w:u w:val="single"/>
                <w:lang w:val="nl-BE" w:eastAsia="nl-BE"/>
              </w:rPr>
            </w:pPr>
            <w:r w:rsidRPr="00EF48B1">
              <w:rPr>
                <w:rFonts w:cs="Arial"/>
                <w:bCs/>
                <w:szCs w:val="19"/>
                <w:lang w:val="nl-BE" w:eastAsia="nl-BE"/>
              </w:rPr>
              <w:t xml:space="preserve">Jan Van Hoeymissen, directeur De Noorderkempen, </w:t>
            </w:r>
            <w:hyperlink r:id="rId22" w:history="1">
              <w:r w:rsidRPr="00EF48B1">
                <w:rPr>
                  <w:rStyle w:val="Hyperlink"/>
                  <w:rFonts w:cs="Arial"/>
                  <w:bCs/>
                  <w:color w:val="auto"/>
                  <w:szCs w:val="19"/>
                  <w:lang w:val="nl-BE" w:eastAsia="nl-BE"/>
                </w:rPr>
                <w:t>jan.van.hoeymissen@denoorderkempen.be</w:t>
              </w:r>
            </w:hyperlink>
          </w:p>
          <w:p w:rsidR="00FE5B5A" w:rsidRPr="00EF48B1" w:rsidRDefault="00FE5B5A" w:rsidP="00FE5B5A">
            <w:pPr>
              <w:pStyle w:val="INVULBLAD"/>
              <w:ind w:left="781"/>
              <w:rPr>
                <w:rFonts w:cs="Arial"/>
                <w:bCs/>
                <w:szCs w:val="19"/>
                <w:u w:val="single"/>
                <w:lang w:val="nl-BE" w:eastAsia="nl-BE"/>
              </w:rPr>
            </w:pPr>
            <w:r w:rsidRPr="00F9060D">
              <w:rPr>
                <w:rFonts w:cs="Arial"/>
                <w:bCs/>
                <w:szCs w:val="19"/>
                <w:lang w:val="nl-BE" w:eastAsia="nl-BE"/>
              </w:rPr>
              <w:t xml:space="preserve">Raf Kenis, DE ARK, </w:t>
            </w:r>
            <w:r>
              <w:rPr>
                <w:rFonts w:cs="Arial"/>
                <w:bCs/>
                <w:szCs w:val="19"/>
                <w:u w:val="single"/>
                <w:lang w:val="nl-BE" w:eastAsia="nl-BE"/>
              </w:rPr>
              <w:t>raf.kenis@arkwonen.be</w:t>
            </w:r>
          </w:p>
          <w:p w:rsidR="00F9060D" w:rsidRPr="00EF48B1" w:rsidRDefault="00F9060D" w:rsidP="00F9060D">
            <w:pPr>
              <w:pStyle w:val="INVULBLAD"/>
              <w:ind w:left="781"/>
              <w:rPr>
                <w:rStyle w:val="Hyperlink"/>
                <w:rFonts w:cs="Arial"/>
                <w:color w:val="auto"/>
                <w:szCs w:val="19"/>
                <w:lang w:val="nl-BE" w:eastAsia="nl-BE"/>
              </w:rPr>
            </w:pPr>
            <w:r w:rsidRPr="00EF48B1">
              <w:rPr>
                <w:rFonts w:cs="Arial"/>
                <w:szCs w:val="19"/>
                <w:lang w:val="nl-BE" w:eastAsia="nl-BE"/>
              </w:rPr>
              <w:t xml:space="preserve">Peter </w:t>
            </w:r>
            <w:proofErr w:type="spellStart"/>
            <w:r w:rsidRPr="00EF48B1">
              <w:rPr>
                <w:rFonts w:cs="Arial"/>
                <w:szCs w:val="19"/>
                <w:lang w:val="nl-BE" w:eastAsia="nl-BE"/>
              </w:rPr>
              <w:t>Vanommeslaeghe</w:t>
            </w:r>
            <w:proofErr w:type="spellEnd"/>
            <w:r w:rsidRPr="00EF48B1">
              <w:rPr>
                <w:rFonts w:cs="Arial"/>
                <w:szCs w:val="19"/>
                <w:lang w:val="nl-BE" w:eastAsia="nl-BE"/>
              </w:rPr>
              <w:t xml:space="preserve">, algemeen directeur De Ark, </w:t>
            </w:r>
            <w:hyperlink r:id="rId23" w:history="1">
              <w:r w:rsidRPr="00EF48B1">
                <w:rPr>
                  <w:rStyle w:val="Hyperlink"/>
                  <w:rFonts w:cs="Arial"/>
                  <w:color w:val="auto"/>
                  <w:szCs w:val="19"/>
                  <w:lang w:val="nl-BE" w:eastAsia="nl-BE"/>
                </w:rPr>
                <w:t>peter.vanommeslaeghe@arkwonen.be</w:t>
              </w:r>
            </w:hyperlink>
          </w:p>
          <w:p w:rsidR="00A63AA1" w:rsidRPr="00EB24E5" w:rsidRDefault="000120D7" w:rsidP="00A63AA1">
            <w:pPr>
              <w:pStyle w:val="INVULBLAD"/>
              <w:ind w:left="781"/>
              <w:rPr>
                <w:rFonts w:cs="Arial"/>
                <w:color w:val="FF0000"/>
                <w:szCs w:val="19"/>
                <w:lang w:val="nl-BE" w:eastAsia="nl-BE"/>
              </w:rPr>
            </w:pPr>
            <w:r w:rsidRPr="00C527E1">
              <w:rPr>
                <w:rFonts w:cs="Arial"/>
                <w:bCs/>
                <w:szCs w:val="19"/>
                <w:lang w:val="nl-BE" w:eastAsia="nl-BE"/>
              </w:rPr>
              <w:t xml:space="preserve">Tom Hus, stafmedewerker dienst grondverwerving IOK, </w:t>
            </w:r>
            <w:hyperlink r:id="rId24" w:history="1">
              <w:r w:rsidRPr="00C527E1">
                <w:rPr>
                  <w:rStyle w:val="Hyperlink"/>
                  <w:rFonts w:cs="Arial"/>
                  <w:bCs/>
                  <w:color w:val="auto"/>
                  <w:szCs w:val="19"/>
                  <w:lang w:val="nl-BE" w:eastAsia="nl-BE"/>
                </w:rPr>
                <w:t>tom.hus@iok.be</w:t>
              </w:r>
            </w:hyperlink>
          </w:p>
        </w:tc>
      </w:tr>
    </w:tbl>
    <w:p w:rsidR="00290FF3" w:rsidRPr="00725DEB" w:rsidRDefault="003B4781" w:rsidP="00290FF3">
      <w:pPr>
        <w:pStyle w:val="Kop7"/>
      </w:pPr>
      <w:r w:rsidRPr="00725DEB">
        <w:t>Goedkeuring vorig</w:t>
      </w:r>
      <w:r w:rsidR="00F219E2" w:rsidRPr="00725DEB">
        <w:t xml:space="preserve"> verslag</w:t>
      </w:r>
    </w:p>
    <w:p w:rsidR="00C90394" w:rsidRPr="00C90394" w:rsidRDefault="00E6156B" w:rsidP="004B26C4">
      <w:r w:rsidRPr="00725DEB">
        <w:t>E</w:t>
      </w:r>
      <w:r w:rsidR="003073B2" w:rsidRPr="00725DEB">
        <w:t xml:space="preserve">r </w:t>
      </w:r>
      <w:r w:rsidRPr="00725DEB">
        <w:t xml:space="preserve">zijn </w:t>
      </w:r>
      <w:r w:rsidR="003073B2" w:rsidRPr="00725DEB">
        <w:t xml:space="preserve">geen opmerkingen bij het verslag van de </w:t>
      </w:r>
      <w:r w:rsidR="00EF48B1" w:rsidRPr="00725DEB">
        <w:t xml:space="preserve">vorige vergadering, </w:t>
      </w:r>
      <w:r w:rsidR="003073B2" w:rsidRPr="00725DEB">
        <w:t xml:space="preserve">zodat </w:t>
      </w:r>
      <w:r w:rsidR="00EF48B1" w:rsidRPr="00725DEB">
        <w:t>dit kan worden</w:t>
      </w:r>
      <w:r w:rsidR="003073B2" w:rsidRPr="00725DEB">
        <w:t xml:space="preserve"> goedgekeurd.</w:t>
      </w:r>
    </w:p>
    <w:p w:rsidR="00FF5006" w:rsidRDefault="00FF5006" w:rsidP="00614095">
      <w:pPr>
        <w:rPr>
          <w:b/>
          <w:i/>
        </w:rPr>
      </w:pPr>
    </w:p>
    <w:p w:rsidR="009336F8" w:rsidRPr="00793F21" w:rsidRDefault="009336F8" w:rsidP="00793F21">
      <w:pPr>
        <w:pStyle w:val="Kop7"/>
      </w:pPr>
      <w:r w:rsidRPr="00793F21">
        <w:t>Afbakening werkingsgebied woonmaatschappijen</w:t>
      </w:r>
    </w:p>
    <w:p w:rsidR="00793F21" w:rsidRPr="004C73DF" w:rsidRDefault="00793F21" w:rsidP="00793F21">
      <w:r w:rsidRPr="004C73DF">
        <w:t xml:space="preserve">Er wordt aangegeven dat Baarle-Hertog gisteren een beslissing heeft genomen m.b.t. de afbakening van het werkingsgebied. Zij hebben beslist zich aan te sluiten bij de 10 volgende gemeenten: Mol, Balen, Retie, Dessel, Oud-Turnhout, Turnhout, Vosselaar, Beerse, Kasterlee en Lille. </w:t>
      </w:r>
    </w:p>
    <w:p w:rsidR="00793F21" w:rsidRPr="004C73DF" w:rsidRDefault="00793F21" w:rsidP="00793F21">
      <w:r w:rsidRPr="004C73DF">
        <w:t xml:space="preserve">De 5 overige gemeenten in de </w:t>
      </w:r>
      <w:proofErr w:type="spellStart"/>
      <w:r w:rsidRPr="004C73DF">
        <w:t>noorderkempen</w:t>
      </w:r>
      <w:proofErr w:type="spellEnd"/>
      <w:r w:rsidRPr="004C73DF">
        <w:t xml:space="preserve">, zijnde Arendonk, Ravels, Merksplas, Rijkevorsel en Hoogstraten gaan bijgevolg een voorstel indienen om samen een werkingsgebied te vormen. </w:t>
      </w:r>
      <w:r w:rsidR="001E7F1D">
        <w:t>De burgemeester geeft aan dat d</w:t>
      </w:r>
      <w:r w:rsidRPr="004C73DF">
        <w:t xml:space="preserve">eze gemeenten gekozen </w:t>
      </w:r>
      <w:r w:rsidR="001E7F1D" w:rsidRPr="004C73DF">
        <w:t xml:space="preserve">hebben </w:t>
      </w:r>
      <w:r w:rsidRPr="004C73DF">
        <w:t xml:space="preserve">voor een kleiner werkingsgebied/kleinere maatschappij, o.a. aangezien deze gemeenten reeds op andere </w:t>
      </w:r>
      <w:r w:rsidR="001E7F1D">
        <w:t>vlakken met elkaar samen werken</w:t>
      </w:r>
      <w:r w:rsidRPr="004C73DF">
        <w:t>.</w:t>
      </w:r>
      <w:r w:rsidR="00B17CF8" w:rsidRPr="004C73DF">
        <w:t xml:space="preserve"> </w:t>
      </w:r>
      <w:r w:rsidR="001E7F1D">
        <w:t>Verder geeft d</w:t>
      </w:r>
      <w:r w:rsidR="00B17CF8" w:rsidRPr="004C73DF">
        <w:t xml:space="preserve">e burgemeester aan dat er voor </w:t>
      </w:r>
      <w:r w:rsidR="001E7F1D">
        <w:t xml:space="preserve">dit </w:t>
      </w:r>
      <w:r w:rsidR="00B17CF8" w:rsidRPr="004C73DF">
        <w:t xml:space="preserve">werkingsgebied een uitgebreide financiële analyse </w:t>
      </w:r>
      <w:r w:rsidR="001E7F1D">
        <w:t>werd gemaakt en deze positief is</w:t>
      </w:r>
      <w:r w:rsidR="00B17CF8" w:rsidRPr="004C73DF">
        <w:t>.</w:t>
      </w:r>
    </w:p>
    <w:p w:rsidR="00B17CF8" w:rsidRPr="004C73DF" w:rsidRDefault="00793F21" w:rsidP="00793F21">
      <w:r w:rsidRPr="004C73DF">
        <w:t xml:space="preserve">DE ARK geeft aan </w:t>
      </w:r>
      <w:r w:rsidR="00B17CF8" w:rsidRPr="004C73DF">
        <w:t>tevreden te zijn dat er duidelijkheid is, maar uit ook een bezorgdheid naar bv. De overdracht van gronden. Het voorstel is hier om alles in het werk te stellen om dit zo correct en vlot mogelijk te laten verlopen.</w:t>
      </w:r>
    </w:p>
    <w:p w:rsidR="00B17CF8" w:rsidRPr="004C73DF" w:rsidRDefault="00B17CF8" w:rsidP="00793F21">
      <w:r w:rsidRPr="004C73DF">
        <w:t>De Noorderkempen geeft aan open te staan voor constructief overleg met alle partijen om de effectieve uitvoering naar 1 woonactor zo vlot mogelijk te laten verlopen.</w:t>
      </w:r>
    </w:p>
    <w:p w:rsidR="00B17CF8" w:rsidRPr="004C73DF" w:rsidRDefault="00B17CF8" w:rsidP="00793F21">
      <w:r w:rsidRPr="004C73DF">
        <w:lastRenderedPageBreak/>
        <w:t xml:space="preserve">SVK Noorderkempen uit nog een bezorgdheid m.b.t. de haalbaarheid van een sociaal verhuurkantoor met, op heden, ongeveer 40 </w:t>
      </w:r>
      <w:proofErr w:type="spellStart"/>
      <w:r w:rsidRPr="004C73DF">
        <w:t>svk</w:t>
      </w:r>
      <w:proofErr w:type="spellEnd"/>
      <w:r w:rsidRPr="004C73DF">
        <w:t xml:space="preserve">-woningen. Dit enerzijds naar expertise, maar anderzijds ook wat betreft het financiële plaatje. Dit laatste aangezien, op heden, de basissubsidie ter bijdrage van de werking van een </w:t>
      </w:r>
      <w:proofErr w:type="spellStart"/>
      <w:r w:rsidRPr="004C73DF">
        <w:t>svk</w:t>
      </w:r>
      <w:proofErr w:type="spellEnd"/>
      <w:r w:rsidRPr="004C73DF">
        <w:t xml:space="preserve"> pas op 50 woningen wordt verleend. Verder geeft het </w:t>
      </w:r>
      <w:proofErr w:type="spellStart"/>
      <w:r w:rsidRPr="004C73DF">
        <w:t>svk</w:t>
      </w:r>
      <w:proofErr w:type="spellEnd"/>
      <w:r w:rsidRPr="004C73DF">
        <w:t xml:space="preserve"> nog aan alle medewerking te willen verlenen om dit te doen slagen.</w:t>
      </w:r>
    </w:p>
    <w:p w:rsidR="00793F21" w:rsidRPr="004C73DF" w:rsidRDefault="00B17CF8" w:rsidP="00793F21">
      <w:r w:rsidRPr="004C73DF">
        <w:t xml:space="preserve">De burgemeester geeft aan dat het de bedoeling is om zo snel mogelijk toe te werken naar deze 50 </w:t>
      </w:r>
      <w:proofErr w:type="spellStart"/>
      <w:r w:rsidRPr="004C73DF">
        <w:t>svk</w:t>
      </w:r>
      <w:proofErr w:type="spellEnd"/>
      <w:r w:rsidRPr="004C73DF">
        <w:t>-woningen.</w:t>
      </w:r>
      <w:r w:rsidR="00793F21" w:rsidRPr="004C73DF">
        <w:t xml:space="preserve"> </w:t>
      </w:r>
    </w:p>
    <w:p w:rsidR="00A2242B" w:rsidRPr="004C73DF" w:rsidRDefault="00B17CF8" w:rsidP="005350B2">
      <w:r w:rsidRPr="004C73DF">
        <w:t>Als laatste informeert DE ARK nog of er een bevraging werd gedaan m.b.t. de afwijking die zal moeten gevraagd worden voor een ‘niet aangrenzend gebied</w:t>
      </w:r>
      <w:r w:rsidR="005350B2" w:rsidRPr="004C73DF">
        <w:t>’</w:t>
      </w:r>
      <w:r w:rsidRPr="004C73DF">
        <w:t>. Er wordt aangegeven dat hier zeker over nagedacht werd en de afwijking uitvoerig zal gemotiveerd worden</w:t>
      </w:r>
      <w:r w:rsidR="005350B2" w:rsidRPr="004C73DF">
        <w:t>. Wonen-Vlaanderen vult nog aan dat zij niet op de hoogte zijn welk standpunt de minister t.o.v. van afwijkingen zal innemen, maar er nog wel regio’s zijn die een afwijking zullen vragen en het inderdaad raadzaam is om dit goed te  motiveren.</w:t>
      </w:r>
    </w:p>
    <w:p w:rsidR="009336F8" w:rsidRPr="004C73DF" w:rsidRDefault="009336F8" w:rsidP="009336F8">
      <w:r w:rsidRPr="004C73DF">
        <w:t>De deadline voor afbakening van de werkingsgebieden werd door de min</w:t>
      </w:r>
      <w:r w:rsidR="005350B2" w:rsidRPr="004C73DF">
        <w:t>ister vastgelegd op 31/10/2021. Voor deze datum dient een beslissing genomen te worden door de gemeenteraad. De teksten (met de GR-beslissing) kunnen evenwel nog enkele dagen na deze datum verstuurd worden.</w:t>
      </w:r>
    </w:p>
    <w:p w:rsidR="009336F8" w:rsidRPr="004C73DF" w:rsidRDefault="009336F8" w:rsidP="009336F8">
      <w:r w:rsidRPr="004C73DF">
        <w:t xml:space="preserve">Wat betreft het advies van het woonoverleg wordt </w:t>
      </w:r>
      <w:r w:rsidR="004C73DF" w:rsidRPr="004C73DF">
        <w:t xml:space="preserve">er </w:t>
      </w:r>
      <w:r w:rsidR="005350B2" w:rsidRPr="004C73DF">
        <w:t xml:space="preserve">unaniem en vanuit alle aanwezige actoren (De Noorderkempen, DE ARK, SVK Noorderkempen, Wonen-Vlaanderen) </w:t>
      </w:r>
      <w:r w:rsidRPr="004C73DF">
        <w:t xml:space="preserve">een </w:t>
      </w:r>
      <w:r w:rsidR="005350B2" w:rsidRPr="004C73DF">
        <w:t xml:space="preserve">positief </w:t>
      </w:r>
      <w:r w:rsidRPr="004C73DF">
        <w:t xml:space="preserve">advies </w:t>
      </w:r>
      <w:r w:rsidR="005350B2" w:rsidRPr="004C73DF">
        <w:t>verleend voor het</w:t>
      </w:r>
      <w:r w:rsidRPr="004C73DF">
        <w:t xml:space="preserve"> werkingsgebied met</w:t>
      </w:r>
      <w:r w:rsidR="005350B2" w:rsidRPr="004C73DF">
        <w:t xml:space="preserve"> de gemeenten Arendonk, Ravels, Merksplas, Rijkevorsel en Hoogstraten, bovenstaande bemerkingen in acht nemend.</w:t>
      </w:r>
    </w:p>
    <w:p w:rsidR="00614715" w:rsidRDefault="00614715" w:rsidP="00C90394">
      <w:pPr>
        <w:tabs>
          <w:tab w:val="clear" w:pos="8505"/>
          <w:tab w:val="left" w:pos="1260"/>
          <w:tab w:val="left" w:pos="2160"/>
        </w:tabs>
        <w:spacing w:line="240" w:lineRule="auto"/>
        <w:rPr>
          <w:rFonts w:cs="Arial"/>
          <w:b/>
          <w:i/>
          <w:sz w:val="20"/>
          <w:highlight w:val="yellow"/>
          <w:lang w:val="nl-BE"/>
        </w:rPr>
      </w:pPr>
    </w:p>
    <w:p w:rsidR="00704C68" w:rsidRPr="009A3D36" w:rsidRDefault="00704C68" w:rsidP="009A3D36">
      <w:pPr>
        <w:rPr>
          <w:b/>
        </w:rPr>
      </w:pPr>
      <w:r w:rsidRPr="009A3D36">
        <w:rPr>
          <w:b/>
        </w:rPr>
        <w:t>Visie sociaal wonen</w:t>
      </w:r>
    </w:p>
    <w:p w:rsidR="004C73DF" w:rsidRDefault="006063E0" w:rsidP="004C73DF">
      <w:r w:rsidRPr="009A3D36">
        <w:t xml:space="preserve">Op het woonoverleg van </w:t>
      </w:r>
      <w:r w:rsidR="009A3D36" w:rsidRPr="009A3D36">
        <w:t xml:space="preserve">1 december </w:t>
      </w:r>
      <w:r w:rsidRPr="009A3D36">
        <w:t>2020 werd de visie wat betreft cijfergegevens + potentiële gebieden voor sociale huisvesting reeds besproken.</w:t>
      </w:r>
      <w:r w:rsidR="009A3D36" w:rsidRPr="009A3D36">
        <w:t xml:space="preserve"> </w:t>
      </w:r>
      <w:r w:rsidR="004C73DF">
        <w:t xml:space="preserve">Op het woonoverleg van 29 juni 2021 werd het visie-gedeelte, met </w:t>
      </w:r>
      <w:r w:rsidR="004C73DF" w:rsidRPr="009A3D36">
        <w:t>een aantal richtlijnen voor realisatie van to</w:t>
      </w:r>
      <w:r w:rsidR="004C73DF">
        <w:t>ekomstige sociale woonprojecten, op het woonoverleg besproken. Aan het woonoverleg werd gevraagd deze visie in de zomermaanden te bekijken en bemerkingen voor of ten laatste op huidig woonoverleg door te geven</w:t>
      </w:r>
      <w:r w:rsidR="002F5E7B">
        <w:t>.</w:t>
      </w:r>
    </w:p>
    <w:p w:rsidR="002F5E7B" w:rsidRDefault="002F5E7B" w:rsidP="004C73DF">
      <w:r>
        <w:t xml:space="preserve">Vanuit het woonoverleg zijn er geen opmerkingen meer. </w:t>
      </w:r>
    </w:p>
    <w:p w:rsidR="002F5E7B" w:rsidRPr="009A3D36" w:rsidRDefault="002F5E7B" w:rsidP="004C73DF">
      <w:r>
        <w:t>Er wordt afgesproken de laatste versie van de visie sociaal wonen nog eens bij het verslag te voegen. Indien hier binnen de 2 weken geen reactie op komt, kan deze vervolgens naar het college ter goedkeuring.</w:t>
      </w:r>
    </w:p>
    <w:p w:rsidR="006063E0" w:rsidRDefault="006063E0" w:rsidP="00C90394">
      <w:pPr>
        <w:tabs>
          <w:tab w:val="clear" w:pos="8505"/>
          <w:tab w:val="left" w:pos="1260"/>
          <w:tab w:val="left" w:pos="2160"/>
        </w:tabs>
        <w:spacing w:line="240" w:lineRule="auto"/>
        <w:rPr>
          <w:rFonts w:cs="Arial"/>
          <w:b/>
          <w:i/>
          <w:sz w:val="20"/>
          <w:lang w:val="nl-BE"/>
        </w:rPr>
      </w:pPr>
    </w:p>
    <w:p w:rsidR="009336F8" w:rsidRPr="002F5E7B" w:rsidRDefault="009336F8" w:rsidP="009336F8">
      <w:pPr>
        <w:pStyle w:val="Kop7"/>
      </w:pPr>
      <w:r w:rsidRPr="002F5E7B">
        <w:t>Oproep convenant</w:t>
      </w:r>
    </w:p>
    <w:p w:rsidR="009336F8" w:rsidRPr="002F5E7B" w:rsidRDefault="009336F8" w:rsidP="009336F8">
      <w:r w:rsidRPr="002F5E7B">
        <w:t xml:space="preserve">Op 14 juli 2021 kregen alle gemeenten, dewelke ervoor in aanmerking komen, een brief van </w:t>
      </w:r>
      <w:proofErr w:type="spellStart"/>
      <w:r w:rsidRPr="002F5E7B">
        <w:t>vmsw</w:t>
      </w:r>
      <w:proofErr w:type="spellEnd"/>
      <w:r w:rsidRPr="002F5E7B">
        <w:t xml:space="preserve"> om, indien gewenst, een woonbeleidsconvenant af te sluiten voor de periode 2022 tot 2024.</w:t>
      </w:r>
    </w:p>
    <w:p w:rsidR="009336F8" w:rsidRPr="005E500A" w:rsidRDefault="009336F8" w:rsidP="009336F8">
      <w:r w:rsidRPr="005E500A">
        <w:t xml:space="preserve">Met een mail van </w:t>
      </w:r>
      <w:r w:rsidR="00C9782B" w:rsidRPr="005E500A">
        <w:t>2 september</w:t>
      </w:r>
      <w:r w:rsidRPr="005E500A">
        <w:t xml:space="preserve"> 2021 werd een overzicht gegeven van het BSO, de geplande projecten en de eventuele noodzaak tot het afsluiten van een convenant:</w:t>
      </w:r>
    </w:p>
    <w:p w:rsidR="009336F8" w:rsidRPr="005E500A" w:rsidRDefault="00C9782B" w:rsidP="009336F8">
      <w:pPr>
        <w:spacing w:after="0"/>
      </w:pPr>
      <w:r w:rsidRPr="005E500A">
        <w:t>BSO: 50 sociale huurwoningen</w:t>
      </w:r>
    </w:p>
    <w:p w:rsidR="009336F8" w:rsidRPr="005E500A" w:rsidRDefault="009336F8" w:rsidP="009336F8">
      <w:pPr>
        <w:numPr>
          <w:ilvl w:val="0"/>
          <w:numId w:val="42"/>
        </w:numPr>
        <w:tabs>
          <w:tab w:val="clear" w:pos="8505"/>
        </w:tabs>
        <w:spacing w:after="0"/>
      </w:pPr>
      <w:r w:rsidRPr="005E500A">
        <w:t xml:space="preserve">Gerealiseerd: </w:t>
      </w:r>
      <w:r w:rsidR="00C9782B" w:rsidRPr="005E500A">
        <w:t>-11</w:t>
      </w:r>
      <w:r w:rsidRPr="005E500A">
        <w:t xml:space="preserve"> sociale huur </w:t>
      </w:r>
    </w:p>
    <w:p w:rsidR="009336F8" w:rsidRPr="005E500A" w:rsidRDefault="005E500A" w:rsidP="009336F8">
      <w:pPr>
        <w:numPr>
          <w:ilvl w:val="0"/>
          <w:numId w:val="42"/>
        </w:numPr>
        <w:tabs>
          <w:tab w:val="clear" w:pos="8505"/>
        </w:tabs>
        <w:spacing w:after="0"/>
      </w:pPr>
      <w:r w:rsidRPr="005E500A">
        <w:t>Gepland: 2</w:t>
      </w:r>
      <w:r w:rsidR="009336F8" w:rsidRPr="005E500A">
        <w:t>4 sociale huur (</w:t>
      </w:r>
      <w:r w:rsidRPr="005E500A">
        <w:rPr>
          <w:rFonts w:ascii="Calibri" w:hAnsi="Calibri" w:cs="Calibri"/>
          <w:color w:val="212121"/>
          <w:sz w:val="22"/>
          <w:szCs w:val="22"/>
          <w:shd w:val="clear" w:color="auto" w:fill="FFFFFF"/>
        </w:rPr>
        <w:t xml:space="preserve">11 </w:t>
      </w:r>
      <w:proofErr w:type="spellStart"/>
      <w:r w:rsidRPr="005E500A">
        <w:rPr>
          <w:rFonts w:ascii="Calibri" w:hAnsi="Calibri" w:cs="Calibri"/>
          <w:color w:val="212121"/>
          <w:sz w:val="22"/>
          <w:szCs w:val="22"/>
          <w:shd w:val="clear" w:color="auto" w:fill="FFFFFF"/>
        </w:rPr>
        <w:t>Kleirijtse</w:t>
      </w:r>
      <w:proofErr w:type="spellEnd"/>
      <w:r w:rsidRPr="005E500A">
        <w:rPr>
          <w:rFonts w:ascii="Calibri" w:hAnsi="Calibri" w:cs="Calibri"/>
          <w:color w:val="212121"/>
          <w:sz w:val="22"/>
          <w:szCs w:val="22"/>
          <w:shd w:val="clear" w:color="auto" w:fill="FFFFFF"/>
        </w:rPr>
        <w:t xml:space="preserve"> Driesen + 3 Prinsenstraat + 9 </w:t>
      </w:r>
      <w:proofErr w:type="spellStart"/>
      <w:r w:rsidRPr="005E500A">
        <w:rPr>
          <w:rFonts w:ascii="Calibri" w:hAnsi="Calibri" w:cs="Calibri"/>
          <w:color w:val="212121"/>
          <w:sz w:val="22"/>
          <w:szCs w:val="22"/>
          <w:shd w:val="clear" w:color="auto" w:fill="FFFFFF"/>
        </w:rPr>
        <w:t>Molendries</w:t>
      </w:r>
      <w:proofErr w:type="spellEnd"/>
      <w:r w:rsidRPr="005E500A">
        <w:rPr>
          <w:rFonts w:ascii="Calibri" w:hAnsi="Calibri" w:cs="Calibri"/>
          <w:color w:val="212121"/>
          <w:sz w:val="22"/>
          <w:szCs w:val="22"/>
          <w:shd w:val="clear" w:color="auto" w:fill="FFFFFF"/>
        </w:rPr>
        <w:t xml:space="preserve"> + 1 Kloosterstraat 23</w:t>
      </w:r>
      <w:r w:rsidR="009336F8" w:rsidRPr="005E500A">
        <w:t>)</w:t>
      </w:r>
    </w:p>
    <w:p w:rsidR="009336F8" w:rsidRPr="005E500A" w:rsidRDefault="009336F8" w:rsidP="009336F8">
      <w:pPr>
        <w:spacing w:after="0"/>
      </w:pPr>
      <w:r w:rsidRPr="005E500A">
        <w:t xml:space="preserve">Totaal (gerealiseerd + in planning): </w:t>
      </w:r>
      <w:r w:rsidR="005E500A" w:rsidRPr="005E500A">
        <w:t>13</w:t>
      </w:r>
    </w:p>
    <w:p w:rsidR="009336F8" w:rsidRPr="005E500A" w:rsidRDefault="009336F8" w:rsidP="009336F8">
      <w:pPr>
        <w:spacing w:after="0"/>
      </w:pPr>
      <w:r w:rsidRPr="005E500A">
        <w:t xml:space="preserve">Dit </w:t>
      </w:r>
      <w:r w:rsidR="005E500A" w:rsidRPr="005E500A">
        <w:t>betekent nog een verschil van 37</w:t>
      </w:r>
      <w:r w:rsidRPr="005E500A">
        <w:t xml:space="preserve"> (</w:t>
      </w:r>
      <w:r w:rsidR="005E500A" w:rsidRPr="005E500A">
        <w:t>50-13</w:t>
      </w:r>
      <w:r w:rsidRPr="005E500A">
        <w:t xml:space="preserve">) </w:t>
      </w:r>
      <w:r w:rsidR="005E500A" w:rsidRPr="005E500A">
        <w:t xml:space="preserve">sociale huurwoningen </w:t>
      </w:r>
      <w:r w:rsidRPr="005E500A">
        <w:t>vooraleer er dus een convenant nodig is.</w:t>
      </w:r>
    </w:p>
    <w:p w:rsidR="005E500A" w:rsidRPr="005E500A" w:rsidRDefault="005E500A" w:rsidP="009336F8">
      <w:pPr>
        <w:spacing w:after="0"/>
      </w:pPr>
      <w:r w:rsidRPr="005E500A">
        <w:t>De projecten dewelke nog niet op het projectportaal (VMSW) staan, betreffen volgende:</w:t>
      </w:r>
    </w:p>
    <w:p w:rsidR="005E500A" w:rsidRPr="005E500A" w:rsidRDefault="005E500A" w:rsidP="005E500A">
      <w:pPr>
        <w:pStyle w:val="Lijstalinea"/>
        <w:numPr>
          <w:ilvl w:val="0"/>
          <w:numId w:val="43"/>
        </w:numPr>
        <w:spacing w:after="0"/>
      </w:pPr>
      <w:r w:rsidRPr="005E500A">
        <w:t>Heidestraat-Molenzijde</w:t>
      </w:r>
    </w:p>
    <w:p w:rsidR="005E500A" w:rsidRPr="005E500A" w:rsidRDefault="005E500A" w:rsidP="005E500A">
      <w:pPr>
        <w:pStyle w:val="Lijstalinea"/>
        <w:numPr>
          <w:ilvl w:val="0"/>
          <w:numId w:val="43"/>
        </w:numPr>
        <w:spacing w:after="0"/>
      </w:pPr>
      <w:r w:rsidRPr="005E500A">
        <w:t>De Zoete Inval</w:t>
      </w:r>
    </w:p>
    <w:p w:rsidR="009336F8" w:rsidRPr="005E500A" w:rsidRDefault="005E500A" w:rsidP="005E500A">
      <w:pPr>
        <w:spacing w:after="0"/>
      </w:pPr>
      <w:r w:rsidRPr="005E500A">
        <w:t>Geen van beide projecten zit reeds in de fase ‘schetsontwerp’. Bijgevolg lijkt het nog niet mogelijk om voor deze projecten reeds een convenant af te sluiten. Dit wordt t</w:t>
      </w:r>
      <w:r w:rsidR="009336F8" w:rsidRPr="005E500A">
        <w:t>ijdens het woonoverleg bevestigd.</w:t>
      </w:r>
    </w:p>
    <w:p w:rsidR="005E500A" w:rsidRPr="005E500A" w:rsidRDefault="005E500A" w:rsidP="005E500A">
      <w:pPr>
        <w:spacing w:after="0"/>
      </w:pPr>
    </w:p>
    <w:p w:rsidR="005E500A" w:rsidRPr="00920E0F" w:rsidRDefault="005E500A" w:rsidP="005E500A">
      <w:r w:rsidRPr="005E500A">
        <w:t xml:space="preserve">De gemeente dient hieromtrent verder niets te ondernemen. Aan gemeenten die </w:t>
      </w:r>
      <w:r w:rsidRPr="005E500A">
        <w:rPr>
          <w:b/>
        </w:rPr>
        <w:t>wel</w:t>
      </w:r>
      <w:r w:rsidRPr="005E500A">
        <w:t xml:space="preserve"> een woonbeleidsconvenant wensen af te sluiten wordt gevraagd de nodige formaliteiten te vervullen (sjabloon invullen + aan </w:t>
      </w:r>
      <w:proofErr w:type="spellStart"/>
      <w:r w:rsidRPr="005E500A">
        <w:t>vmsw</w:t>
      </w:r>
      <w:proofErr w:type="spellEnd"/>
      <w:r w:rsidRPr="005E500A">
        <w:t xml:space="preserve"> bezorgen voor 31/10). Indien de gemeente </w:t>
      </w:r>
      <w:r w:rsidRPr="005E500A">
        <w:rPr>
          <w:b/>
        </w:rPr>
        <w:t xml:space="preserve">geen </w:t>
      </w:r>
      <w:r w:rsidRPr="005E500A">
        <w:t>convenant wenst aan te vragen, is het niet nodig te reageren op de oproep (voor 31/10).</w:t>
      </w:r>
      <w:r>
        <w:t xml:space="preserve"> </w:t>
      </w:r>
    </w:p>
    <w:p w:rsidR="00F15A90" w:rsidRDefault="00F15A90" w:rsidP="00E6156B">
      <w:pPr>
        <w:tabs>
          <w:tab w:val="clear" w:pos="8505"/>
          <w:tab w:val="left" w:pos="1260"/>
          <w:tab w:val="left" w:pos="2160"/>
        </w:tabs>
        <w:spacing w:line="240" w:lineRule="auto"/>
        <w:rPr>
          <w:rFonts w:cs="Arial"/>
          <w:b/>
          <w:i/>
          <w:sz w:val="20"/>
          <w:lang w:val="nl-BE"/>
        </w:rPr>
      </w:pPr>
    </w:p>
    <w:p w:rsidR="00E6156B" w:rsidRDefault="00E6156B" w:rsidP="00E6156B">
      <w:pPr>
        <w:tabs>
          <w:tab w:val="clear" w:pos="8505"/>
          <w:tab w:val="left" w:pos="1260"/>
          <w:tab w:val="left" w:pos="2160"/>
        </w:tabs>
        <w:spacing w:line="240" w:lineRule="auto"/>
        <w:rPr>
          <w:rFonts w:cs="Arial"/>
          <w:b/>
          <w:i/>
          <w:sz w:val="20"/>
          <w:lang w:val="nl-BE"/>
        </w:rPr>
      </w:pPr>
      <w:r w:rsidRPr="009C368D">
        <w:rPr>
          <w:rFonts w:cs="Arial"/>
          <w:b/>
          <w:i/>
          <w:sz w:val="20"/>
          <w:lang w:val="nl-BE"/>
        </w:rPr>
        <w:lastRenderedPageBreak/>
        <w:t>Varia</w:t>
      </w:r>
    </w:p>
    <w:p w:rsidR="009336F8" w:rsidRPr="00446372" w:rsidRDefault="00446372" w:rsidP="00446372">
      <w:r w:rsidRPr="00446372">
        <w:t>Er zijn geen varia punten meer vanuit het woonoverleg</w:t>
      </w:r>
      <w:r>
        <w:t>.</w:t>
      </w:r>
    </w:p>
    <w:p w:rsidR="003A721D" w:rsidRPr="00956938" w:rsidRDefault="003A721D" w:rsidP="003A721D">
      <w:pPr>
        <w:pStyle w:val="Kop7"/>
      </w:pPr>
      <w:r w:rsidRPr="00956938">
        <w:t>Volgend lokaal woonoverleg</w:t>
      </w:r>
    </w:p>
    <w:p w:rsidR="003A721D" w:rsidRPr="00956938" w:rsidRDefault="00482798" w:rsidP="003A721D">
      <w:r>
        <w:t>Het</w:t>
      </w:r>
      <w:r w:rsidR="003A721D" w:rsidRPr="00956938">
        <w:t xml:space="preserve"> volgend</w:t>
      </w:r>
      <w:r w:rsidR="00D246AF" w:rsidRPr="00956938">
        <w:t>e</w:t>
      </w:r>
      <w:r w:rsidR="006E67DC" w:rsidRPr="00956938">
        <w:t xml:space="preserve"> lok</w:t>
      </w:r>
      <w:r w:rsidR="003A721D" w:rsidRPr="00956938">
        <w:t>a</w:t>
      </w:r>
      <w:r w:rsidR="008D3C52" w:rsidRPr="00956938">
        <w:t>a</w:t>
      </w:r>
      <w:r w:rsidR="003A721D" w:rsidRPr="00956938">
        <w:t>l</w:t>
      </w:r>
      <w:r w:rsidR="008D3C52" w:rsidRPr="00956938">
        <w:t xml:space="preserve"> woonoverleg</w:t>
      </w:r>
      <w:r w:rsidR="003A721D" w:rsidRPr="00956938">
        <w:t xml:space="preserve"> </w:t>
      </w:r>
      <w:r>
        <w:t>zal</w:t>
      </w:r>
      <w:r w:rsidR="003A721D" w:rsidRPr="00956938">
        <w:t xml:space="preserve"> plaatsvinden </w:t>
      </w:r>
      <w:r w:rsidR="008D3C52" w:rsidRPr="00956938">
        <w:t>op</w:t>
      </w:r>
      <w:r w:rsidR="007F492B">
        <w:t xml:space="preserve"> </w:t>
      </w:r>
      <w:r w:rsidR="00D547E6">
        <w:rPr>
          <w:b/>
        </w:rPr>
        <w:t>30 november 2021 om 14.00u</w:t>
      </w:r>
      <w:r w:rsidR="003A721D" w:rsidRPr="00956938">
        <w:t>.</w:t>
      </w:r>
      <w:r w:rsidR="00D547E6">
        <w:t xml:space="preserve"> </w:t>
      </w:r>
    </w:p>
    <w:p w:rsidR="00424E44" w:rsidRDefault="00424E44" w:rsidP="003A721D">
      <w:pPr>
        <w:rPr>
          <w:color w:val="FF0000"/>
        </w:rPr>
      </w:pPr>
    </w:p>
    <w:sectPr w:rsidR="00424E44">
      <w:footerReference w:type="default" r:id="rId25"/>
      <w:type w:val="continuous"/>
      <w:pgSz w:w="11907" w:h="16840" w:code="9"/>
      <w:pgMar w:top="1418" w:right="1304" w:bottom="1418" w:left="2098" w:header="624" w:footer="73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6F8" w:rsidRDefault="006706F8">
      <w:pPr>
        <w:spacing w:after="0" w:line="240" w:lineRule="auto"/>
      </w:pPr>
      <w:r>
        <w:separator/>
      </w:r>
    </w:p>
  </w:endnote>
  <w:endnote w:type="continuationSeparator" w:id="0">
    <w:p w:rsidR="006706F8" w:rsidRDefault="00670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96D" w:rsidRDefault="00B3796D">
    <w:pPr>
      <w:pStyle w:val="voettekst"/>
      <w:rPr>
        <w:rStyle w:val="Paginanummer"/>
        <w:b/>
        <w:noProof w:val="0"/>
        <w:snapToGrid/>
        <w:kern w:val="26"/>
      </w:rPr>
    </w:pPr>
    <w:r>
      <w:rPr>
        <w:b/>
      </w:rPr>
      <w:t xml:space="preserve">Lokaal woonoverleg </w:t>
    </w:r>
    <w:r w:rsidR="00D32BD7">
      <w:rPr>
        <w:b/>
      </w:rPr>
      <w:t>Merksplas</w:t>
    </w:r>
    <w:r>
      <w:rPr>
        <w:b/>
      </w:rPr>
      <w:tab/>
    </w:r>
    <w:r>
      <w:rPr>
        <w:rFonts w:ascii="Arial Black" w:hAnsi="Arial Black"/>
        <w:b/>
      </w:rPr>
      <w:t>IOK</w:t>
    </w:r>
    <w:r>
      <w:rPr>
        <w:sz w:val="16"/>
      </w:rPr>
      <w:t xml:space="preserve"> </w:t>
    </w:r>
    <w:r>
      <w:rPr>
        <w:color w:val="808080"/>
        <w:sz w:val="16"/>
      </w:rPr>
      <w:t>Kempens Woonplatform</w:t>
    </w:r>
    <w:r>
      <w:tab/>
    </w:r>
    <w:r>
      <w:rPr>
        <w:rStyle w:val="Paginanummer"/>
      </w:rPr>
      <w:fldChar w:fldCharType="begin"/>
    </w:r>
    <w:r>
      <w:rPr>
        <w:rStyle w:val="Paginanummer"/>
      </w:rPr>
      <w:instrText xml:space="preserve"> PAGE </w:instrText>
    </w:r>
    <w:r>
      <w:rPr>
        <w:rStyle w:val="Paginanummer"/>
      </w:rPr>
      <w:fldChar w:fldCharType="separate"/>
    </w:r>
    <w:r w:rsidR="000D6CB6">
      <w:rPr>
        <w:rStyle w:val="Paginanummer"/>
      </w:rPr>
      <w:t>1</w:t>
    </w:r>
    <w:r>
      <w:rPr>
        <w:rStyle w:val="Paginanummer"/>
      </w:rPr>
      <w:fldChar w:fldCharType="end"/>
    </w:r>
    <w:r>
      <w:rPr>
        <w:rStyle w:val="Paginanummer"/>
      </w:rPr>
      <w:t>/</w:t>
    </w:r>
    <w:r>
      <w:rPr>
        <w:rStyle w:val="Paginanummer"/>
        <w:b/>
        <w:noProof w:val="0"/>
        <w:snapToGrid/>
        <w:kern w:val="26"/>
      </w:rPr>
      <w:fldChar w:fldCharType="begin"/>
    </w:r>
    <w:r>
      <w:rPr>
        <w:rStyle w:val="Paginanummer"/>
        <w:b/>
        <w:noProof w:val="0"/>
        <w:snapToGrid/>
        <w:kern w:val="26"/>
      </w:rPr>
      <w:instrText xml:space="preserve"> NUMPAGES </w:instrText>
    </w:r>
    <w:r>
      <w:rPr>
        <w:rStyle w:val="Paginanummer"/>
        <w:b/>
        <w:noProof w:val="0"/>
        <w:snapToGrid/>
        <w:kern w:val="26"/>
      </w:rPr>
      <w:fldChar w:fldCharType="separate"/>
    </w:r>
    <w:r w:rsidR="000D6CB6">
      <w:rPr>
        <w:rStyle w:val="Paginanummer"/>
        <w:b/>
        <w:snapToGrid/>
        <w:kern w:val="26"/>
      </w:rPr>
      <w:t>3</w:t>
    </w:r>
    <w:r>
      <w:rPr>
        <w:rStyle w:val="Paginanummer"/>
        <w:b/>
        <w:noProof w:val="0"/>
        <w:snapToGrid/>
        <w:kern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6F8" w:rsidRDefault="006706F8">
      <w:pPr>
        <w:spacing w:after="0" w:line="240" w:lineRule="auto"/>
      </w:pPr>
      <w:r>
        <w:separator/>
      </w:r>
    </w:p>
  </w:footnote>
  <w:footnote w:type="continuationSeparator" w:id="0">
    <w:p w:rsidR="006706F8" w:rsidRDefault="006706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F4A2176"/>
    <w:lvl w:ilvl="0">
      <w:start w:val="1"/>
      <w:numFmt w:val="bullet"/>
      <w:pStyle w:val="Lijstopsomteken"/>
      <w:lvlText w:val=""/>
      <w:lvlJc w:val="left"/>
      <w:pPr>
        <w:tabs>
          <w:tab w:val="num" w:pos="360"/>
        </w:tabs>
        <w:ind w:left="360" w:hanging="360"/>
      </w:pPr>
      <w:rPr>
        <w:rFonts w:ascii="Symbol" w:hAnsi="Symbol" w:hint="default"/>
      </w:rPr>
    </w:lvl>
  </w:abstractNum>
  <w:abstractNum w:abstractNumId="1">
    <w:nsid w:val="04933199"/>
    <w:multiLevelType w:val="hybridMultilevel"/>
    <w:tmpl w:val="00AE90F6"/>
    <w:lvl w:ilvl="0" w:tplc="1F14C138">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nsid w:val="04AC70C1"/>
    <w:multiLevelType w:val="hybridMultilevel"/>
    <w:tmpl w:val="316EA252"/>
    <w:lvl w:ilvl="0" w:tplc="B6C6642A">
      <w:numFmt w:val="bullet"/>
      <w:lvlText w:val=""/>
      <w:lvlJc w:val="left"/>
      <w:pPr>
        <w:ind w:left="1440" w:hanging="360"/>
      </w:pPr>
      <w:rPr>
        <w:rFonts w:ascii="Symbol" w:eastAsia="Times New Roman" w:hAnsi="Symbol" w:cs="Times New Roman" w:hint="default"/>
        <w:color w:val="333333"/>
        <w:sz w:val="20"/>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nsid w:val="07FF6CDB"/>
    <w:multiLevelType w:val="hybridMultilevel"/>
    <w:tmpl w:val="1C44CD0A"/>
    <w:lvl w:ilvl="0" w:tplc="C8C6F61C">
      <w:start w:val="13"/>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097D1FFF"/>
    <w:multiLevelType w:val="hybridMultilevel"/>
    <w:tmpl w:val="77CA005E"/>
    <w:lvl w:ilvl="0" w:tplc="EF20429A">
      <w:start w:val="22"/>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0BB972FA"/>
    <w:multiLevelType w:val="hybridMultilevel"/>
    <w:tmpl w:val="4660323E"/>
    <w:lvl w:ilvl="0" w:tplc="08130011">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nsid w:val="0DF36159"/>
    <w:multiLevelType w:val="hybridMultilevel"/>
    <w:tmpl w:val="D3B41A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nsid w:val="0E2E1E8A"/>
    <w:multiLevelType w:val="hybridMultilevel"/>
    <w:tmpl w:val="882098AC"/>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
    <w:nsid w:val="0E94716E"/>
    <w:multiLevelType w:val="hybridMultilevel"/>
    <w:tmpl w:val="9522BCF8"/>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nsid w:val="104151A7"/>
    <w:multiLevelType w:val="hybridMultilevel"/>
    <w:tmpl w:val="0ECADBBA"/>
    <w:lvl w:ilvl="0" w:tplc="808CEDEC">
      <w:start w:val="9"/>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nsid w:val="12613E0C"/>
    <w:multiLevelType w:val="hybridMultilevel"/>
    <w:tmpl w:val="A44ED99A"/>
    <w:lvl w:ilvl="0" w:tplc="C6AC61AE">
      <w:start w:val="1"/>
      <w:numFmt w:val="bullet"/>
      <w:lvlText w:val="-"/>
      <w:lvlJc w:val="left"/>
      <w:pPr>
        <w:ind w:left="1778" w:hanging="360"/>
      </w:pPr>
      <w:rPr>
        <w:rFonts w:ascii="Arial" w:eastAsia="Times New Roman" w:hAnsi="Arial" w:cs="Arial" w:hint="default"/>
      </w:rPr>
    </w:lvl>
    <w:lvl w:ilvl="1" w:tplc="08130003">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11">
    <w:nsid w:val="17302EE5"/>
    <w:multiLevelType w:val="singleLevel"/>
    <w:tmpl w:val="35B0E814"/>
    <w:lvl w:ilvl="0">
      <w:numFmt w:val="bullet"/>
      <w:pStyle w:val="Opsomming1"/>
      <w:lvlText w:val="–"/>
      <w:lvlJc w:val="left"/>
      <w:pPr>
        <w:tabs>
          <w:tab w:val="num" w:pos="360"/>
        </w:tabs>
        <w:ind w:left="284" w:hanging="284"/>
      </w:pPr>
      <w:rPr>
        <w:rFonts w:ascii="Arial" w:hAnsi="Arial" w:hint="default"/>
        <w:lang w:val="nl-NL"/>
      </w:rPr>
    </w:lvl>
  </w:abstractNum>
  <w:abstractNum w:abstractNumId="12">
    <w:nsid w:val="26FF44EB"/>
    <w:multiLevelType w:val="hybridMultilevel"/>
    <w:tmpl w:val="6658C1CA"/>
    <w:lvl w:ilvl="0" w:tplc="5F72134C">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13">
    <w:nsid w:val="2A053152"/>
    <w:multiLevelType w:val="hybridMultilevel"/>
    <w:tmpl w:val="AAB68BAC"/>
    <w:lvl w:ilvl="0" w:tplc="95380E66">
      <w:start w:val="1"/>
      <w:numFmt w:val="bullet"/>
      <w:lvlText w:val=""/>
      <w:lvlJc w:val="left"/>
      <w:pPr>
        <w:ind w:left="1440" w:hanging="360"/>
      </w:pPr>
      <w:rPr>
        <w:rFonts w:ascii="Wingdings" w:eastAsia="Times New Roman" w:hAnsi="Wingdings"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4">
    <w:nsid w:val="2B285899"/>
    <w:multiLevelType w:val="hybridMultilevel"/>
    <w:tmpl w:val="7786BB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nsid w:val="303E045B"/>
    <w:multiLevelType w:val="hybridMultilevel"/>
    <w:tmpl w:val="F5263658"/>
    <w:lvl w:ilvl="0" w:tplc="4BC649EA">
      <w:start w:val="23"/>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nsid w:val="32441ADF"/>
    <w:multiLevelType w:val="hybridMultilevel"/>
    <w:tmpl w:val="13FAB672"/>
    <w:lvl w:ilvl="0" w:tplc="A0C298C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nsid w:val="351C3E3C"/>
    <w:multiLevelType w:val="singleLevel"/>
    <w:tmpl w:val="574A460A"/>
    <w:lvl w:ilvl="0">
      <w:start w:val="1"/>
      <w:numFmt w:val="decimal"/>
      <w:pStyle w:val="Genummerd"/>
      <w:lvlText w:val="%1."/>
      <w:lvlJc w:val="left"/>
      <w:pPr>
        <w:tabs>
          <w:tab w:val="num" w:pos="360"/>
        </w:tabs>
        <w:ind w:left="360" w:hanging="360"/>
      </w:pPr>
    </w:lvl>
  </w:abstractNum>
  <w:abstractNum w:abstractNumId="18">
    <w:nsid w:val="39E679A0"/>
    <w:multiLevelType w:val="hybridMultilevel"/>
    <w:tmpl w:val="624430C6"/>
    <w:lvl w:ilvl="0" w:tplc="08130001">
      <w:start w:val="1"/>
      <w:numFmt w:val="bullet"/>
      <w:lvlText w:val=""/>
      <w:lvlJc w:val="left"/>
      <w:pPr>
        <w:ind w:left="1440" w:hanging="360"/>
      </w:pPr>
      <w:rPr>
        <w:rFonts w:ascii="Symbol" w:hAnsi="Symbol"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9">
    <w:nsid w:val="3BA90D8B"/>
    <w:multiLevelType w:val="hybridMultilevel"/>
    <w:tmpl w:val="92F65EB2"/>
    <w:lvl w:ilvl="0" w:tplc="5720CB6C">
      <w:start w:val="29"/>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nsid w:val="3FEF0054"/>
    <w:multiLevelType w:val="hybridMultilevel"/>
    <w:tmpl w:val="AA3E92DE"/>
    <w:lvl w:ilvl="0" w:tplc="556EB70A">
      <w:start w:val="14"/>
      <w:numFmt w:val="bullet"/>
      <w:lvlText w:val=""/>
      <w:lvlJc w:val="left"/>
      <w:pPr>
        <w:ind w:left="1080" w:hanging="360"/>
      </w:pPr>
      <w:rPr>
        <w:rFonts w:ascii="Wingdings" w:eastAsia="Times New Roman" w:hAnsi="Wingdings"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1">
    <w:nsid w:val="40037E10"/>
    <w:multiLevelType w:val="multilevel"/>
    <w:tmpl w:val="D0502104"/>
    <w:lvl w:ilvl="0">
      <w:start w:val="1"/>
      <w:numFmt w:val="decimal"/>
      <w:pStyle w:val="Kop1"/>
      <w:lvlText w:val="DEEL %1"/>
      <w:lvlJc w:val="left"/>
      <w:pPr>
        <w:tabs>
          <w:tab w:val="num" w:pos="2160"/>
        </w:tabs>
        <w:ind w:left="851" w:hanging="851"/>
      </w:pPr>
      <w:rPr>
        <w:rFonts w:ascii="Arial" w:hAnsi="Arial" w:hint="default"/>
        <w:b/>
        <w:i w:val="0"/>
      </w:rPr>
    </w:lvl>
    <w:lvl w:ilvl="1">
      <w:start w:val="1"/>
      <w:numFmt w:val="upperRoman"/>
      <w:pStyle w:val="Kop2"/>
      <w:lvlText w:val="%2"/>
      <w:lvlJc w:val="left"/>
      <w:pPr>
        <w:tabs>
          <w:tab w:val="num" w:pos="720"/>
        </w:tabs>
        <w:ind w:left="720" w:hanging="720"/>
      </w:pPr>
    </w:lvl>
    <w:lvl w:ilvl="2">
      <w:start w:val="1"/>
      <w:numFmt w:val="decimal"/>
      <w:pStyle w:val="Kop3"/>
      <w:lvlText w:val="%3"/>
      <w:lvlJc w:val="left"/>
      <w:pPr>
        <w:tabs>
          <w:tab w:val="num" w:pos="720"/>
        </w:tabs>
        <w:ind w:left="720" w:hanging="720"/>
      </w:pPr>
    </w:lvl>
    <w:lvl w:ilvl="3">
      <w:start w:val="1"/>
      <w:numFmt w:val="decimal"/>
      <w:pStyle w:val="Kop4"/>
      <w:lvlText w:val="%3.%4"/>
      <w:lvlJc w:val="left"/>
      <w:pPr>
        <w:tabs>
          <w:tab w:val="num" w:pos="720"/>
        </w:tabs>
        <w:ind w:left="720" w:hanging="720"/>
      </w:pPr>
    </w:lvl>
    <w:lvl w:ilvl="4">
      <w:start w:val="1"/>
      <w:numFmt w:val="decimal"/>
      <w:pStyle w:val="Kop5"/>
      <w:lvlText w:val="%3.%4.%5"/>
      <w:lvlJc w:val="left"/>
      <w:pPr>
        <w:tabs>
          <w:tab w:val="num" w:pos="1080"/>
        </w:tabs>
        <w:ind w:left="720" w:hanging="720"/>
      </w:pPr>
    </w:lvl>
    <w:lvl w:ilvl="5">
      <w:start w:val="1"/>
      <w:numFmt w:val="decimal"/>
      <w:pStyle w:val="Kop6"/>
      <w:lvlText w:val="%3.%4.%5.%6"/>
      <w:lvlJc w:val="left"/>
      <w:pPr>
        <w:tabs>
          <w:tab w:val="num" w:pos="1440"/>
        </w:tabs>
        <w:ind w:left="720" w:hanging="720"/>
      </w:pPr>
    </w:lvl>
    <w:lvl w:ilvl="6">
      <w:start w:val="1"/>
      <w:numFmt w:val="none"/>
      <w:lvlRestart w:val="0"/>
      <w:suff w:val="nothing"/>
      <w:lvlText w:val=""/>
      <w:lvlJc w:val="left"/>
      <w:pPr>
        <w:ind w:left="0" w:firstLine="0"/>
      </w:pPr>
    </w:lvl>
    <w:lvl w:ilvl="7">
      <w:start w:val="1"/>
      <w:numFmt w:val="none"/>
      <w:suff w:val="nothing"/>
      <w:lvlText w:val=""/>
      <w:lvlJc w:val="left"/>
      <w:pPr>
        <w:ind w:left="0" w:firstLine="0"/>
      </w:pPr>
    </w:lvl>
    <w:lvl w:ilvl="8">
      <w:start w:val="1"/>
      <w:numFmt w:val="decimal"/>
      <w:pStyle w:val="Kop9"/>
      <w:lvlText w:val="%1.%2.%3.%4.%5.%6.%7.%8.%9"/>
      <w:lvlJc w:val="left"/>
      <w:pPr>
        <w:tabs>
          <w:tab w:val="num" w:pos="1584"/>
        </w:tabs>
        <w:ind w:left="1584" w:hanging="1584"/>
      </w:pPr>
    </w:lvl>
  </w:abstractNum>
  <w:abstractNum w:abstractNumId="22">
    <w:nsid w:val="431543B0"/>
    <w:multiLevelType w:val="hybridMultilevel"/>
    <w:tmpl w:val="0DBAEEF0"/>
    <w:lvl w:ilvl="0" w:tplc="EF20429A">
      <w:start w:val="2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nsid w:val="53E7092F"/>
    <w:multiLevelType w:val="hybridMultilevel"/>
    <w:tmpl w:val="AF7E2B9E"/>
    <w:lvl w:ilvl="0" w:tplc="528C5BC2">
      <w:start w:val="1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nsid w:val="5E400762"/>
    <w:multiLevelType w:val="hybridMultilevel"/>
    <w:tmpl w:val="40080892"/>
    <w:lvl w:ilvl="0" w:tplc="E40AEBC4">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nsid w:val="62692187"/>
    <w:multiLevelType w:val="hybridMultilevel"/>
    <w:tmpl w:val="36FA73AA"/>
    <w:lvl w:ilvl="0" w:tplc="71E4C9B8">
      <w:start w:val="1"/>
      <w:numFmt w:val="decimal"/>
      <w:lvlText w:val="%1."/>
      <w:lvlJc w:val="left"/>
      <w:pPr>
        <w:ind w:left="928" w:hanging="360"/>
      </w:pPr>
      <w:rPr>
        <w:rFonts w:hint="default"/>
      </w:rPr>
    </w:lvl>
    <w:lvl w:ilvl="1" w:tplc="08130019" w:tentative="1">
      <w:start w:val="1"/>
      <w:numFmt w:val="lowerLetter"/>
      <w:lvlText w:val="%2."/>
      <w:lvlJc w:val="left"/>
      <w:pPr>
        <w:ind w:left="1648" w:hanging="360"/>
      </w:pPr>
    </w:lvl>
    <w:lvl w:ilvl="2" w:tplc="0813001B" w:tentative="1">
      <w:start w:val="1"/>
      <w:numFmt w:val="lowerRoman"/>
      <w:lvlText w:val="%3."/>
      <w:lvlJc w:val="right"/>
      <w:pPr>
        <w:ind w:left="2368" w:hanging="180"/>
      </w:pPr>
    </w:lvl>
    <w:lvl w:ilvl="3" w:tplc="0813000F" w:tentative="1">
      <w:start w:val="1"/>
      <w:numFmt w:val="decimal"/>
      <w:lvlText w:val="%4."/>
      <w:lvlJc w:val="left"/>
      <w:pPr>
        <w:ind w:left="3088" w:hanging="360"/>
      </w:pPr>
    </w:lvl>
    <w:lvl w:ilvl="4" w:tplc="08130019" w:tentative="1">
      <w:start w:val="1"/>
      <w:numFmt w:val="lowerLetter"/>
      <w:lvlText w:val="%5."/>
      <w:lvlJc w:val="left"/>
      <w:pPr>
        <w:ind w:left="3808" w:hanging="360"/>
      </w:pPr>
    </w:lvl>
    <w:lvl w:ilvl="5" w:tplc="0813001B" w:tentative="1">
      <w:start w:val="1"/>
      <w:numFmt w:val="lowerRoman"/>
      <w:lvlText w:val="%6."/>
      <w:lvlJc w:val="right"/>
      <w:pPr>
        <w:ind w:left="4528" w:hanging="180"/>
      </w:pPr>
    </w:lvl>
    <w:lvl w:ilvl="6" w:tplc="0813000F" w:tentative="1">
      <w:start w:val="1"/>
      <w:numFmt w:val="decimal"/>
      <w:lvlText w:val="%7."/>
      <w:lvlJc w:val="left"/>
      <w:pPr>
        <w:ind w:left="5248" w:hanging="360"/>
      </w:pPr>
    </w:lvl>
    <w:lvl w:ilvl="7" w:tplc="08130019" w:tentative="1">
      <w:start w:val="1"/>
      <w:numFmt w:val="lowerLetter"/>
      <w:lvlText w:val="%8."/>
      <w:lvlJc w:val="left"/>
      <w:pPr>
        <w:ind w:left="5968" w:hanging="360"/>
      </w:pPr>
    </w:lvl>
    <w:lvl w:ilvl="8" w:tplc="0813001B" w:tentative="1">
      <w:start w:val="1"/>
      <w:numFmt w:val="lowerRoman"/>
      <w:lvlText w:val="%9."/>
      <w:lvlJc w:val="right"/>
      <w:pPr>
        <w:ind w:left="6688" w:hanging="180"/>
      </w:pPr>
    </w:lvl>
  </w:abstractNum>
  <w:abstractNum w:abstractNumId="26">
    <w:nsid w:val="65C27F1A"/>
    <w:multiLevelType w:val="hybridMultilevel"/>
    <w:tmpl w:val="8D101B74"/>
    <w:lvl w:ilvl="0" w:tplc="4D52BAF2">
      <w:start w:val="13"/>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nsid w:val="67E63DF1"/>
    <w:multiLevelType w:val="hybridMultilevel"/>
    <w:tmpl w:val="245E7FD6"/>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nsid w:val="6D231915"/>
    <w:multiLevelType w:val="hybridMultilevel"/>
    <w:tmpl w:val="6A8A9CE2"/>
    <w:lvl w:ilvl="0" w:tplc="F180795E">
      <w:start w:val="25"/>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9">
    <w:nsid w:val="6DAE03D9"/>
    <w:multiLevelType w:val="hybridMultilevel"/>
    <w:tmpl w:val="A934DFDC"/>
    <w:lvl w:ilvl="0" w:tplc="4BC649EA">
      <w:start w:val="23"/>
      <w:numFmt w:val="bullet"/>
      <w:lvlText w:val="-"/>
      <w:lvlJc w:val="left"/>
      <w:pPr>
        <w:ind w:left="1800" w:hanging="360"/>
      </w:pPr>
      <w:rPr>
        <w:rFonts w:ascii="Arial" w:eastAsia="Times New Roman" w:hAnsi="Arial" w:cs="Arial"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30">
    <w:nsid w:val="72D8208E"/>
    <w:multiLevelType w:val="singleLevel"/>
    <w:tmpl w:val="11DED376"/>
    <w:lvl w:ilvl="0">
      <w:numFmt w:val="bullet"/>
      <w:pStyle w:val="Opsomming2"/>
      <w:lvlText w:val="–"/>
      <w:lvlJc w:val="left"/>
      <w:pPr>
        <w:tabs>
          <w:tab w:val="num" w:pos="644"/>
        </w:tabs>
        <w:ind w:left="567" w:hanging="283"/>
      </w:pPr>
      <w:rPr>
        <w:rFonts w:ascii="Arial" w:hAnsi="Arial" w:hint="default"/>
      </w:rPr>
    </w:lvl>
  </w:abstractNum>
  <w:abstractNum w:abstractNumId="31">
    <w:nsid w:val="761C6909"/>
    <w:multiLevelType w:val="hybridMultilevel"/>
    <w:tmpl w:val="057CBDCC"/>
    <w:lvl w:ilvl="0" w:tplc="4BC649EA">
      <w:start w:val="23"/>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nsid w:val="76A971BD"/>
    <w:multiLevelType w:val="hybridMultilevel"/>
    <w:tmpl w:val="6E44B87C"/>
    <w:lvl w:ilvl="0" w:tplc="088A0EA6">
      <w:start w:val="1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30"/>
  </w:num>
  <w:num w:numId="4">
    <w:abstractNumId w:val="21"/>
  </w:num>
  <w:num w:numId="5">
    <w:abstractNumId w:val="11"/>
  </w:num>
  <w:num w:numId="6">
    <w:abstractNumId w:val="26"/>
  </w:num>
  <w:num w:numId="7">
    <w:abstractNumId w:val="3"/>
  </w:num>
  <w:num w:numId="8">
    <w:abstractNumId w:val="25"/>
  </w:num>
  <w:num w:numId="9">
    <w:abstractNumId w:val="32"/>
  </w:num>
  <w:num w:numId="10">
    <w:abstractNumId w:val="23"/>
  </w:num>
  <w:num w:numId="11">
    <w:abstractNumId w:val="31"/>
  </w:num>
  <w:num w:numId="12">
    <w:abstractNumId w:val="30"/>
  </w:num>
  <w:num w:numId="13">
    <w:abstractNumId w:val="11"/>
  </w:num>
  <w:num w:numId="14">
    <w:abstractNumId w:val="4"/>
  </w:num>
  <w:num w:numId="15">
    <w:abstractNumId w:val="13"/>
  </w:num>
  <w:num w:numId="16">
    <w:abstractNumId w:val="20"/>
  </w:num>
  <w:num w:numId="17">
    <w:abstractNumId w:val="7"/>
  </w:num>
  <w:num w:numId="18">
    <w:abstractNumId w:val="22"/>
  </w:num>
  <w:num w:numId="19">
    <w:abstractNumId w:val="27"/>
  </w:num>
  <w:num w:numId="20">
    <w:abstractNumId w:val="10"/>
  </w:num>
  <w:num w:numId="21">
    <w:abstractNumId w:val="5"/>
  </w:num>
  <w:num w:numId="22">
    <w:abstractNumId w:val="28"/>
  </w:num>
  <w:num w:numId="23">
    <w:abstractNumId w:val="0"/>
  </w:num>
  <w:num w:numId="24">
    <w:abstractNumId w:val="1"/>
  </w:num>
  <w:num w:numId="25">
    <w:abstractNumId w:val="12"/>
  </w:num>
  <w:num w:numId="26">
    <w:abstractNumId w:val="16"/>
  </w:num>
  <w:num w:numId="27">
    <w:abstractNumId w:val="11"/>
  </w:num>
  <w:num w:numId="28">
    <w:abstractNumId w:val="11"/>
  </w:num>
  <w:num w:numId="29">
    <w:abstractNumId w:val="30"/>
  </w:num>
  <w:num w:numId="30">
    <w:abstractNumId w:val="4"/>
  </w:num>
  <w:num w:numId="31">
    <w:abstractNumId w:val="30"/>
  </w:num>
  <w:num w:numId="32">
    <w:abstractNumId w:val="11"/>
  </w:num>
  <w:num w:numId="33">
    <w:abstractNumId w:val="6"/>
  </w:num>
  <w:num w:numId="34">
    <w:abstractNumId w:val="24"/>
  </w:num>
  <w:num w:numId="35">
    <w:abstractNumId w:val="15"/>
  </w:num>
  <w:num w:numId="36">
    <w:abstractNumId w:val="30"/>
  </w:num>
  <w:num w:numId="37">
    <w:abstractNumId w:val="29"/>
  </w:num>
  <w:num w:numId="38">
    <w:abstractNumId w:val="18"/>
  </w:num>
  <w:num w:numId="39">
    <w:abstractNumId w:val="8"/>
  </w:num>
  <w:num w:numId="40">
    <w:abstractNumId w:val="2"/>
  </w:num>
  <w:num w:numId="41">
    <w:abstractNumId w:val="9"/>
  </w:num>
  <w:num w:numId="42">
    <w:abstractNumId w:val="14"/>
  </w:num>
  <w:num w:numId="43">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BBB"/>
    <w:rsid w:val="000029DD"/>
    <w:rsid w:val="000039C5"/>
    <w:rsid w:val="00004F92"/>
    <w:rsid w:val="000120D7"/>
    <w:rsid w:val="0002160F"/>
    <w:rsid w:val="00021722"/>
    <w:rsid w:val="00025216"/>
    <w:rsid w:val="00025FA6"/>
    <w:rsid w:val="00027E5D"/>
    <w:rsid w:val="00030638"/>
    <w:rsid w:val="0003103F"/>
    <w:rsid w:val="00032187"/>
    <w:rsid w:val="0004093A"/>
    <w:rsid w:val="00041EEA"/>
    <w:rsid w:val="0004206D"/>
    <w:rsid w:val="00044261"/>
    <w:rsid w:val="000475BB"/>
    <w:rsid w:val="00052A63"/>
    <w:rsid w:val="00061744"/>
    <w:rsid w:val="0006365B"/>
    <w:rsid w:val="000768FB"/>
    <w:rsid w:val="000770BC"/>
    <w:rsid w:val="00080350"/>
    <w:rsid w:val="00082DE8"/>
    <w:rsid w:val="0008439A"/>
    <w:rsid w:val="000844DF"/>
    <w:rsid w:val="0008617E"/>
    <w:rsid w:val="000955DC"/>
    <w:rsid w:val="000A145C"/>
    <w:rsid w:val="000A31B3"/>
    <w:rsid w:val="000A6171"/>
    <w:rsid w:val="000A6E05"/>
    <w:rsid w:val="000B2361"/>
    <w:rsid w:val="000B38A3"/>
    <w:rsid w:val="000B53CC"/>
    <w:rsid w:val="000B757C"/>
    <w:rsid w:val="000C4701"/>
    <w:rsid w:val="000C4ABE"/>
    <w:rsid w:val="000C61F9"/>
    <w:rsid w:val="000C76A9"/>
    <w:rsid w:val="000D04CF"/>
    <w:rsid w:val="000D1B46"/>
    <w:rsid w:val="000D1B87"/>
    <w:rsid w:val="000D3370"/>
    <w:rsid w:val="000D5C58"/>
    <w:rsid w:val="000D698A"/>
    <w:rsid w:val="000D6CB6"/>
    <w:rsid w:val="000D7803"/>
    <w:rsid w:val="000E084A"/>
    <w:rsid w:val="000E434A"/>
    <w:rsid w:val="000E49FF"/>
    <w:rsid w:val="000E5DC9"/>
    <w:rsid w:val="000F1629"/>
    <w:rsid w:val="000F1CDF"/>
    <w:rsid w:val="000F486E"/>
    <w:rsid w:val="001023C5"/>
    <w:rsid w:val="00104319"/>
    <w:rsid w:val="001070B4"/>
    <w:rsid w:val="00116350"/>
    <w:rsid w:val="001168EF"/>
    <w:rsid w:val="00116920"/>
    <w:rsid w:val="001176BB"/>
    <w:rsid w:val="00117F0B"/>
    <w:rsid w:val="00123A0F"/>
    <w:rsid w:val="00127165"/>
    <w:rsid w:val="00131C88"/>
    <w:rsid w:val="001347F4"/>
    <w:rsid w:val="00134ACA"/>
    <w:rsid w:val="001352E0"/>
    <w:rsid w:val="00136424"/>
    <w:rsid w:val="001378C3"/>
    <w:rsid w:val="00142E2D"/>
    <w:rsid w:val="001468B2"/>
    <w:rsid w:val="00147660"/>
    <w:rsid w:val="001541F5"/>
    <w:rsid w:val="00155ED5"/>
    <w:rsid w:val="00165EEF"/>
    <w:rsid w:val="001668F9"/>
    <w:rsid w:val="00167B05"/>
    <w:rsid w:val="001757A0"/>
    <w:rsid w:val="00182490"/>
    <w:rsid w:val="00183A95"/>
    <w:rsid w:val="00183C90"/>
    <w:rsid w:val="00190179"/>
    <w:rsid w:val="00191492"/>
    <w:rsid w:val="001A13B8"/>
    <w:rsid w:val="001A4BB7"/>
    <w:rsid w:val="001A7B6B"/>
    <w:rsid w:val="001B368B"/>
    <w:rsid w:val="001B70C0"/>
    <w:rsid w:val="001B73E3"/>
    <w:rsid w:val="001C15AB"/>
    <w:rsid w:val="001C28D9"/>
    <w:rsid w:val="001D4695"/>
    <w:rsid w:val="001D58E5"/>
    <w:rsid w:val="001D78B9"/>
    <w:rsid w:val="001E04BF"/>
    <w:rsid w:val="001E4970"/>
    <w:rsid w:val="001E5229"/>
    <w:rsid w:val="001E7F1D"/>
    <w:rsid w:val="001F1F42"/>
    <w:rsid w:val="00200645"/>
    <w:rsid w:val="0020096D"/>
    <w:rsid w:val="00205B71"/>
    <w:rsid w:val="002138F5"/>
    <w:rsid w:val="00214136"/>
    <w:rsid w:val="00215E76"/>
    <w:rsid w:val="002176EF"/>
    <w:rsid w:val="00220927"/>
    <w:rsid w:val="002328C3"/>
    <w:rsid w:val="00234A90"/>
    <w:rsid w:val="00236CB5"/>
    <w:rsid w:val="0024723D"/>
    <w:rsid w:val="002504F5"/>
    <w:rsid w:val="002505FC"/>
    <w:rsid w:val="002523F6"/>
    <w:rsid w:val="0025495A"/>
    <w:rsid w:val="00255030"/>
    <w:rsid w:val="002553A6"/>
    <w:rsid w:val="00255757"/>
    <w:rsid w:val="0026155B"/>
    <w:rsid w:val="002635F5"/>
    <w:rsid w:val="00264393"/>
    <w:rsid w:val="00276158"/>
    <w:rsid w:val="0027645F"/>
    <w:rsid w:val="00282E1C"/>
    <w:rsid w:val="002833E1"/>
    <w:rsid w:val="00287641"/>
    <w:rsid w:val="002900D5"/>
    <w:rsid w:val="00290663"/>
    <w:rsid w:val="00290C21"/>
    <w:rsid w:val="00290FF3"/>
    <w:rsid w:val="00292C8B"/>
    <w:rsid w:val="002A0255"/>
    <w:rsid w:val="002A0886"/>
    <w:rsid w:val="002A0A4C"/>
    <w:rsid w:val="002A5392"/>
    <w:rsid w:val="002B3FFB"/>
    <w:rsid w:val="002B7D4A"/>
    <w:rsid w:val="002C14B7"/>
    <w:rsid w:val="002C369F"/>
    <w:rsid w:val="002C44E8"/>
    <w:rsid w:val="002C4702"/>
    <w:rsid w:val="002D663A"/>
    <w:rsid w:val="002E3A51"/>
    <w:rsid w:val="002E6F0F"/>
    <w:rsid w:val="002F17B2"/>
    <w:rsid w:val="002F20BF"/>
    <w:rsid w:val="002F4C22"/>
    <w:rsid w:val="002F5E7B"/>
    <w:rsid w:val="00300256"/>
    <w:rsid w:val="0030421E"/>
    <w:rsid w:val="00304CB5"/>
    <w:rsid w:val="003073B2"/>
    <w:rsid w:val="00320A3F"/>
    <w:rsid w:val="00331887"/>
    <w:rsid w:val="00335568"/>
    <w:rsid w:val="003358D1"/>
    <w:rsid w:val="00337AC7"/>
    <w:rsid w:val="00340816"/>
    <w:rsid w:val="00343841"/>
    <w:rsid w:val="00343E66"/>
    <w:rsid w:val="00355B65"/>
    <w:rsid w:val="003638F4"/>
    <w:rsid w:val="00364931"/>
    <w:rsid w:val="00370493"/>
    <w:rsid w:val="00371F39"/>
    <w:rsid w:val="00373DFD"/>
    <w:rsid w:val="003807A5"/>
    <w:rsid w:val="003858FC"/>
    <w:rsid w:val="003872AA"/>
    <w:rsid w:val="00387E73"/>
    <w:rsid w:val="00392C48"/>
    <w:rsid w:val="00392F03"/>
    <w:rsid w:val="00396B8C"/>
    <w:rsid w:val="00397D13"/>
    <w:rsid w:val="003A59A9"/>
    <w:rsid w:val="003A721D"/>
    <w:rsid w:val="003A73F8"/>
    <w:rsid w:val="003B0B89"/>
    <w:rsid w:val="003B34C4"/>
    <w:rsid w:val="003B4781"/>
    <w:rsid w:val="003B6C27"/>
    <w:rsid w:val="003B7226"/>
    <w:rsid w:val="003C38CE"/>
    <w:rsid w:val="003C3D3F"/>
    <w:rsid w:val="003D5058"/>
    <w:rsid w:val="003D563B"/>
    <w:rsid w:val="003F7651"/>
    <w:rsid w:val="0040238D"/>
    <w:rsid w:val="00402878"/>
    <w:rsid w:val="00405301"/>
    <w:rsid w:val="00406176"/>
    <w:rsid w:val="004112E3"/>
    <w:rsid w:val="00411538"/>
    <w:rsid w:val="0041388E"/>
    <w:rsid w:val="00414A59"/>
    <w:rsid w:val="00417E44"/>
    <w:rsid w:val="00417F9D"/>
    <w:rsid w:val="00422E33"/>
    <w:rsid w:val="00424E44"/>
    <w:rsid w:val="00427873"/>
    <w:rsid w:val="00432F7C"/>
    <w:rsid w:val="00433466"/>
    <w:rsid w:val="00446372"/>
    <w:rsid w:val="0044700A"/>
    <w:rsid w:val="004524FB"/>
    <w:rsid w:val="00452F94"/>
    <w:rsid w:val="00457B19"/>
    <w:rsid w:val="004618F9"/>
    <w:rsid w:val="00461A5E"/>
    <w:rsid w:val="00461AAB"/>
    <w:rsid w:val="00461FA1"/>
    <w:rsid w:val="00462247"/>
    <w:rsid w:val="004630BD"/>
    <w:rsid w:val="0046760B"/>
    <w:rsid w:val="0047056D"/>
    <w:rsid w:val="00472267"/>
    <w:rsid w:val="00477540"/>
    <w:rsid w:val="00480A73"/>
    <w:rsid w:val="00482798"/>
    <w:rsid w:val="00483C59"/>
    <w:rsid w:val="00485017"/>
    <w:rsid w:val="0049048A"/>
    <w:rsid w:val="00497D84"/>
    <w:rsid w:val="004A0AE6"/>
    <w:rsid w:val="004A506C"/>
    <w:rsid w:val="004A6210"/>
    <w:rsid w:val="004B03DB"/>
    <w:rsid w:val="004B26C4"/>
    <w:rsid w:val="004B2B5F"/>
    <w:rsid w:val="004C10A9"/>
    <w:rsid w:val="004C140D"/>
    <w:rsid w:val="004C360E"/>
    <w:rsid w:val="004C4BBD"/>
    <w:rsid w:val="004C57E7"/>
    <w:rsid w:val="004C59D2"/>
    <w:rsid w:val="004C5FB2"/>
    <w:rsid w:val="004C73DF"/>
    <w:rsid w:val="004D088B"/>
    <w:rsid w:val="004D7EAC"/>
    <w:rsid w:val="004E1E22"/>
    <w:rsid w:val="004E3BC3"/>
    <w:rsid w:val="004E3E66"/>
    <w:rsid w:val="004E653B"/>
    <w:rsid w:val="004F0954"/>
    <w:rsid w:val="004F3C4B"/>
    <w:rsid w:val="004F611C"/>
    <w:rsid w:val="004F707F"/>
    <w:rsid w:val="00502B2E"/>
    <w:rsid w:val="00503483"/>
    <w:rsid w:val="00504721"/>
    <w:rsid w:val="00504A92"/>
    <w:rsid w:val="00505B06"/>
    <w:rsid w:val="00512843"/>
    <w:rsid w:val="00521DF3"/>
    <w:rsid w:val="005244A5"/>
    <w:rsid w:val="00526256"/>
    <w:rsid w:val="00531705"/>
    <w:rsid w:val="005337D1"/>
    <w:rsid w:val="00533976"/>
    <w:rsid w:val="00533DDE"/>
    <w:rsid w:val="005350B2"/>
    <w:rsid w:val="00536139"/>
    <w:rsid w:val="00540582"/>
    <w:rsid w:val="00543000"/>
    <w:rsid w:val="005461BA"/>
    <w:rsid w:val="00555877"/>
    <w:rsid w:val="0055606A"/>
    <w:rsid w:val="00561F2D"/>
    <w:rsid w:val="00564594"/>
    <w:rsid w:val="00567FE5"/>
    <w:rsid w:val="00573886"/>
    <w:rsid w:val="00575CA0"/>
    <w:rsid w:val="005813C6"/>
    <w:rsid w:val="00581A12"/>
    <w:rsid w:val="005827C3"/>
    <w:rsid w:val="00582E3E"/>
    <w:rsid w:val="00590F4B"/>
    <w:rsid w:val="00594503"/>
    <w:rsid w:val="0059731C"/>
    <w:rsid w:val="005975DC"/>
    <w:rsid w:val="005A5A31"/>
    <w:rsid w:val="005B1010"/>
    <w:rsid w:val="005B1BD7"/>
    <w:rsid w:val="005B2071"/>
    <w:rsid w:val="005C2FDB"/>
    <w:rsid w:val="005C361E"/>
    <w:rsid w:val="005D21CD"/>
    <w:rsid w:val="005D4532"/>
    <w:rsid w:val="005E0BA2"/>
    <w:rsid w:val="005E15AB"/>
    <w:rsid w:val="005E2279"/>
    <w:rsid w:val="005E3DBE"/>
    <w:rsid w:val="005E4CA3"/>
    <w:rsid w:val="005E500A"/>
    <w:rsid w:val="005E7D3A"/>
    <w:rsid w:val="005F1C4C"/>
    <w:rsid w:val="005F314F"/>
    <w:rsid w:val="005F370B"/>
    <w:rsid w:val="005F6638"/>
    <w:rsid w:val="006018BA"/>
    <w:rsid w:val="006045DF"/>
    <w:rsid w:val="006063E0"/>
    <w:rsid w:val="0061138D"/>
    <w:rsid w:val="00614095"/>
    <w:rsid w:val="00614715"/>
    <w:rsid w:val="00616BE3"/>
    <w:rsid w:val="00616D74"/>
    <w:rsid w:val="00621844"/>
    <w:rsid w:val="00624AE1"/>
    <w:rsid w:val="00625C81"/>
    <w:rsid w:val="00637702"/>
    <w:rsid w:val="00637D6B"/>
    <w:rsid w:val="00643254"/>
    <w:rsid w:val="00646135"/>
    <w:rsid w:val="00647904"/>
    <w:rsid w:val="0065385C"/>
    <w:rsid w:val="0065551B"/>
    <w:rsid w:val="00656589"/>
    <w:rsid w:val="00660AEF"/>
    <w:rsid w:val="00660B43"/>
    <w:rsid w:val="0066174A"/>
    <w:rsid w:val="00663E0A"/>
    <w:rsid w:val="00670043"/>
    <w:rsid w:val="006706F8"/>
    <w:rsid w:val="006707B6"/>
    <w:rsid w:val="006708B0"/>
    <w:rsid w:val="00674F6C"/>
    <w:rsid w:val="006750A3"/>
    <w:rsid w:val="0069068B"/>
    <w:rsid w:val="00690C78"/>
    <w:rsid w:val="0069211D"/>
    <w:rsid w:val="00696316"/>
    <w:rsid w:val="00697A9A"/>
    <w:rsid w:val="006A1796"/>
    <w:rsid w:val="006A373C"/>
    <w:rsid w:val="006A4C58"/>
    <w:rsid w:val="006A5B3D"/>
    <w:rsid w:val="006B1D73"/>
    <w:rsid w:val="006B3D1A"/>
    <w:rsid w:val="006B4731"/>
    <w:rsid w:val="006C085E"/>
    <w:rsid w:val="006C1F03"/>
    <w:rsid w:val="006C39E6"/>
    <w:rsid w:val="006C5DF5"/>
    <w:rsid w:val="006C6589"/>
    <w:rsid w:val="006D3C15"/>
    <w:rsid w:val="006E359A"/>
    <w:rsid w:val="006E398D"/>
    <w:rsid w:val="006E4382"/>
    <w:rsid w:val="006E4FCF"/>
    <w:rsid w:val="006E634C"/>
    <w:rsid w:val="006E67DC"/>
    <w:rsid w:val="006F00D4"/>
    <w:rsid w:val="006F027B"/>
    <w:rsid w:val="006F2C05"/>
    <w:rsid w:val="006F3588"/>
    <w:rsid w:val="00701AF9"/>
    <w:rsid w:val="00704C68"/>
    <w:rsid w:val="00706E0F"/>
    <w:rsid w:val="00707DB3"/>
    <w:rsid w:val="00712063"/>
    <w:rsid w:val="0071237D"/>
    <w:rsid w:val="0071310A"/>
    <w:rsid w:val="00715025"/>
    <w:rsid w:val="00716B2A"/>
    <w:rsid w:val="00720709"/>
    <w:rsid w:val="00722D16"/>
    <w:rsid w:val="00725DEB"/>
    <w:rsid w:val="00736A3F"/>
    <w:rsid w:val="00736D73"/>
    <w:rsid w:val="007375DB"/>
    <w:rsid w:val="00742587"/>
    <w:rsid w:val="00743125"/>
    <w:rsid w:val="00745910"/>
    <w:rsid w:val="007503E2"/>
    <w:rsid w:val="00750BA9"/>
    <w:rsid w:val="0075297C"/>
    <w:rsid w:val="00753D9D"/>
    <w:rsid w:val="00757642"/>
    <w:rsid w:val="00764888"/>
    <w:rsid w:val="007709C1"/>
    <w:rsid w:val="007721C8"/>
    <w:rsid w:val="0077241C"/>
    <w:rsid w:val="007730EC"/>
    <w:rsid w:val="007765C3"/>
    <w:rsid w:val="007806C1"/>
    <w:rsid w:val="00793F21"/>
    <w:rsid w:val="007A0875"/>
    <w:rsid w:val="007A4E5C"/>
    <w:rsid w:val="007A6884"/>
    <w:rsid w:val="007B0AAC"/>
    <w:rsid w:val="007B26CB"/>
    <w:rsid w:val="007B49A4"/>
    <w:rsid w:val="007B58F8"/>
    <w:rsid w:val="007C5ADC"/>
    <w:rsid w:val="007D1220"/>
    <w:rsid w:val="007D396B"/>
    <w:rsid w:val="007D41A1"/>
    <w:rsid w:val="007D66FF"/>
    <w:rsid w:val="007E1284"/>
    <w:rsid w:val="007E4B41"/>
    <w:rsid w:val="007E4F4C"/>
    <w:rsid w:val="007E5621"/>
    <w:rsid w:val="007E5BED"/>
    <w:rsid w:val="007E603E"/>
    <w:rsid w:val="007F0D0E"/>
    <w:rsid w:val="007F4438"/>
    <w:rsid w:val="007F492B"/>
    <w:rsid w:val="007F535C"/>
    <w:rsid w:val="007F5FE6"/>
    <w:rsid w:val="0080111B"/>
    <w:rsid w:val="00803091"/>
    <w:rsid w:val="00805150"/>
    <w:rsid w:val="00805DC4"/>
    <w:rsid w:val="00807398"/>
    <w:rsid w:val="00807ED4"/>
    <w:rsid w:val="00815931"/>
    <w:rsid w:val="008172BC"/>
    <w:rsid w:val="00824412"/>
    <w:rsid w:val="008358DD"/>
    <w:rsid w:val="008364AD"/>
    <w:rsid w:val="008437EE"/>
    <w:rsid w:val="00844F90"/>
    <w:rsid w:val="008501D0"/>
    <w:rsid w:val="008530DA"/>
    <w:rsid w:val="00861B96"/>
    <w:rsid w:val="0086216E"/>
    <w:rsid w:val="008664FC"/>
    <w:rsid w:val="00867C33"/>
    <w:rsid w:val="00875F3C"/>
    <w:rsid w:val="00876C23"/>
    <w:rsid w:val="0087766E"/>
    <w:rsid w:val="0088101E"/>
    <w:rsid w:val="00882E1A"/>
    <w:rsid w:val="008831A5"/>
    <w:rsid w:val="00884030"/>
    <w:rsid w:val="00885215"/>
    <w:rsid w:val="008878ED"/>
    <w:rsid w:val="00887936"/>
    <w:rsid w:val="00887BD7"/>
    <w:rsid w:val="00891B5E"/>
    <w:rsid w:val="00893152"/>
    <w:rsid w:val="00896B69"/>
    <w:rsid w:val="008A1DE3"/>
    <w:rsid w:val="008A6729"/>
    <w:rsid w:val="008A6DE5"/>
    <w:rsid w:val="008B0F9F"/>
    <w:rsid w:val="008B372C"/>
    <w:rsid w:val="008B465B"/>
    <w:rsid w:val="008C082A"/>
    <w:rsid w:val="008C4B7E"/>
    <w:rsid w:val="008D02B1"/>
    <w:rsid w:val="008D3C52"/>
    <w:rsid w:val="008D4C93"/>
    <w:rsid w:val="008D6AC6"/>
    <w:rsid w:val="008E3048"/>
    <w:rsid w:val="008E324B"/>
    <w:rsid w:val="008E75E0"/>
    <w:rsid w:val="00900366"/>
    <w:rsid w:val="00900DFB"/>
    <w:rsid w:val="009021C2"/>
    <w:rsid w:val="0090627F"/>
    <w:rsid w:val="0091047F"/>
    <w:rsid w:val="0091096C"/>
    <w:rsid w:val="00910A06"/>
    <w:rsid w:val="00911718"/>
    <w:rsid w:val="00927720"/>
    <w:rsid w:val="00927FBC"/>
    <w:rsid w:val="00931A3B"/>
    <w:rsid w:val="0093344E"/>
    <w:rsid w:val="009336F8"/>
    <w:rsid w:val="00935E93"/>
    <w:rsid w:val="00937118"/>
    <w:rsid w:val="009430F3"/>
    <w:rsid w:val="00950031"/>
    <w:rsid w:val="00951C4A"/>
    <w:rsid w:val="009520B0"/>
    <w:rsid w:val="00955B0E"/>
    <w:rsid w:val="0095621A"/>
    <w:rsid w:val="00956938"/>
    <w:rsid w:val="00966CBC"/>
    <w:rsid w:val="00967397"/>
    <w:rsid w:val="00967B38"/>
    <w:rsid w:val="009707C9"/>
    <w:rsid w:val="009743FD"/>
    <w:rsid w:val="00974456"/>
    <w:rsid w:val="00974626"/>
    <w:rsid w:val="00975415"/>
    <w:rsid w:val="00982E55"/>
    <w:rsid w:val="00987ACE"/>
    <w:rsid w:val="00990385"/>
    <w:rsid w:val="00993FF0"/>
    <w:rsid w:val="009954A0"/>
    <w:rsid w:val="009954C1"/>
    <w:rsid w:val="009A3D36"/>
    <w:rsid w:val="009A69D8"/>
    <w:rsid w:val="009A6BF0"/>
    <w:rsid w:val="009B02DA"/>
    <w:rsid w:val="009B12F6"/>
    <w:rsid w:val="009B2B80"/>
    <w:rsid w:val="009B4AD6"/>
    <w:rsid w:val="009B6B3A"/>
    <w:rsid w:val="009B727A"/>
    <w:rsid w:val="009C52A9"/>
    <w:rsid w:val="009C6047"/>
    <w:rsid w:val="009C656A"/>
    <w:rsid w:val="009C7ACD"/>
    <w:rsid w:val="009E3D8A"/>
    <w:rsid w:val="009E3F00"/>
    <w:rsid w:val="009E646A"/>
    <w:rsid w:val="00A03BE3"/>
    <w:rsid w:val="00A04D8D"/>
    <w:rsid w:val="00A05187"/>
    <w:rsid w:val="00A067E0"/>
    <w:rsid w:val="00A10803"/>
    <w:rsid w:val="00A1143F"/>
    <w:rsid w:val="00A123E8"/>
    <w:rsid w:val="00A12E37"/>
    <w:rsid w:val="00A13551"/>
    <w:rsid w:val="00A16A6D"/>
    <w:rsid w:val="00A17314"/>
    <w:rsid w:val="00A2242B"/>
    <w:rsid w:val="00A23F1E"/>
    <w:rsid w:val="00A404E2"/>
    <w:rsid w:val="00A420A4"/>
    <w:rsid w:val="00A438FC"/>
    <w:rsid w:val="00A43BE5"/>
    <w:rsid w:val="00A43CAB"/>
    <w:rsid w:val="00A44C18"/>
    <w:rsid w:val="00A47001"/>
    <w:rsid w:val="00A50A07"/>
    <w:rsid w:val="00A51491"/>
    <w:rsid w:val="00A562D6"/>
    <w:rsid w:val="00A562D7"/>
    <w:rsid w:val="00A627A6"/>
    <w:rsid w:val="00A63AA1"/>
    <w:rsid w:val="00A6616E"/>
    <w:rsid w:val="00A71AAA"/>
    <w:rsid w:val="00A77C2C"/>
    <w:rsid w:val="00A839F8"/>
    <w:rsid w:val="00AB0217"/>
    <w:rsid w:val="00AB0414"/>
    <w:rsid w:val="00AC3B14"/>
    <w:rsid w:val="00AD2752"/>
    <w:rsid w:val="00AD6C07"/>
    <w:rsid w:val="00AD6FC3"/>
    <w:rsid w:val="00AE3340"/>
    <w:rsid w:val="00AE5D5B"/>
    <w:rsid w:val="00AE69D4"/>
    <w:rsid w:val="00AF0398"/>
    <w:rsid w:val="00AF24AD"/>
    <w:rsid w:val="00AF2DC9"/>
    <w:rsid w:val="00AF2E0A"/>
    <w:rsid w:val="00B05CB8"/>
    <w:rsid w:val="00B13BBB"/>
    <w:rsid w:val="00B166F4"/>
    <w:rsid w:val="00B17CF8"/>
    <w:rsid w:val="00B200BC"/>
    <w:rsid w:val="00B210AC"/>
    <w:rsid w:val="00B21AAC"/>
    <w:rsid w:val="00B22682"/>
    <w:rsid w:val="00B31BDB"/>
    <w:rsid w:val="00B3796D"/>
    <w:rsid w:val="00B425FB"/>
    <w:rsid w:val="00B443D8"/>
    <w:rsid w:val="00B45544"/>
    <w:rsid w:val="00B45D9E"/>
    <w:rsid w:val="00B46571"/>
    <w:rsid w:val="00B47E94"/>
    <w:rsid w:val="00B50177"/>
    <w:rsid w:val="00B548D9"/>
    <w:rsid w:val="00B54A82"/>
    <w:rsid w:val="00B54DC6"/>
    <w:rsid w:val="00B55C3C"/>
    <w:rsid w:val="00B57C72"/>
    <w:rsid w:val="00B57CA7"/>
    <w:rsid w:val="00B6119F"/>
    <w:rsid w:val="00B61B17"/>
    <w:rsid w:val="00B61DDE"/>
    <w:rsid w:val="00B6246C"/>
    <w:rsid w:val="00B62F75"/>
    <w:rsid w:val="00B639D7"/>
    <w:rsid w:val="00B65F9B"/>
    <w:rsid w:val="00B67860"/>
    <w:rsid w:val="00B769B3"/>
    <w:rsid w:val="00B81FDE"/>
    <w:rsid w:val="00B821DC"/>
    <w:rsid w:val="00B83DF4"/>
    <w:rsid w:val="00B8679D"/>
    <w:rsid w:val="00B92175"/>
    <w:rsid w:val="00B95434"/>
    <w:rsid w:val="00B9603B"/>
    <w:rsid w:val="00BA056D"/>
    <w:rsid w:val="00BA3D2D"/>
    <w:rsid w:val="00BA6BA1"/>
    <w:rsid w:val="00BB6C5A"/>
    <w:rsid w:val="00BC235C"/>
    <w:rsid w:val="00BC326F"/>
    <w:rsid w:val="00BC464A"/>
    <w:rsid w:val="00BD441A"/>
    <w:rsid w:val="00BE07D5"/>
    <w:rsid w:val="00BE17A7"/>
    <w:rsid w:val="00BE48CE"/>
    <w:rsid w:val="00BE7D8C"/>
    <w:rsid w:val="00BF26C9"/>
    <w:rsid w:val="00BF29E8"/>
    <w:rsid w:val="00BF56C0"/>
    <w:rsid w:val="00C00272"/>
    <w:rsid w:val="00C0296C"/>
    <w:rsid w:val="00C03ED0"/>
    <w:rsid w:val="00C0743E"/>
    <w:rsid w:val="00C116E9"/>
    <w:rsid w:val="00C2043C"/>
    <w:rsid w:val="00C20F3C"/>
    <w:rsid w:val="00C22006"/>
    <w:rsid w:val="00C23947"/>
    <w:rsid w:val="00C25F87"/>
    <w:rsid w:val="00C268C4"/>
    <w:rsid w:val="00C3422E"/>
    <w:rsid w:val="00C3547E"/>
    <w:rsid w:val="00C3634F"/>
    <w:rsid w:val="00C40C3A"/>
    <w:rsid w:val="00C41757"/>
    <w:rsid w:val="00C42C58"/>
    <w:rsid w:val="00C43AF8"/>
    <w:rsid w:val="00C4463C"/>
    <w:rsid w:val="00C44B32"/>
    <w:rsid w:val="00C44CC6"/>
    <w:rsid w:val="00C5081C"/>
    <w:rsid w:val="00C51EB1"/>
    <w:rsid w:val="00C527E1"/>
    <w:rsid w:val="00C53ED2"/>
    <w:rsid w:val="00C60B22"/>
    <w:rsid w:val="00C60B85"/>
    <w:rsid w:val="00C633ED"/>
    <w:rsid w:val="00C64B97"/>
    <w:rsid w:val="00C729FC"/>
    <w:rsid w:val="00C76E9D"/>
    <w:rsid w:val="00C863BC"/>
    <w:rsid w:val="00C8721B"/>
    <w:rsid w:val="00C90394"/>
    <w:rsid w:val="00C947F8"/>
    <w:rsid w:val="00C9569B"/>
    <w:rsid w:val="00C95A1C"/>
    <w:rsid w:val="00C9782B"/>
    <w:rsid w:val="00CA1161"/>
    <w:rsid w:val="00CA6817"/>
    <w:rsid w:val="00CA6B2B"/>
    <w:rsid w:val="00CC0B17"/>
    <w:rsid w:val="00CC5049"/>
    <w:rsid w:val="00CD35A0"/>
    <w:rsid w:val="00CD4BD2"/>
    <w:rsid w:val="00CD4C66"/>
    <w:rsid w:val="00CD5E99"/>
    <w:rsid w:val="00CD66B1"/>
    <w:rsid w:val="00CE10D1"/>
    <w:rsid w:val="00CE50BE"/>
    <w:rsid w:val="00CE6D05"/>
    <w:rsid w:val="00CE77F6"/>
    <w:rsid w:val="00CF6E23"/>
    <w:rsid w:val="00D06BC6"/>
    <w:rsid w:val="00D06CB1"/>
    <w:rsid w:val="00D12E74"/>
    <w:rsid w:val="00D131CD"/>
    <w:rsid w:val="00D14A09"/>
    <w:rsid w:val="00D201D9"/>
    <w:rsid w:val="00D246AF"/>
    <w:rsid w:val="00D317D1"/>
    <w:rsid w:val="00D3287F"/>
    <w:rsid w:val="00D32BD7"/>
    <w:rsid w:val="00D336DF"/>
    <w:rsid w:val="00D3446E"/>
    <w:rsid w:val="00D40529"/>
    <w:rsid w:val="00D506E2"/>
    <w:rsid w:val="00D51973"/>
    <w:rsid w:val="00D547E6"/>
    <w:rsid w:val="00D54B30"/>
    <w:rsid w:val="00D55BBA"/>
    <w:rsid w:val="00D5681C"/>
    <w:rsid w:val="00D64318"/>
    <w:rsid w:val="00D65976"/>
    <w:rsid w:val="00D72435"/>
    <w:rsid w:val="00D73448"/>
    <w:rsid w:val="00D73983"/>
    <w:rsid w:val="00D85AD1"/>
    <w:rsid w:val="00D86E0F"/>
    <w:rsid w:val="00D90125"/>
    <w:rsid w:val="00D95B29"/>
    <w:rsid w:val="00DA1750"/>
    <w:rsid w:val="00DA3EA5"/>
    <w:rsid w:val="00DA4862"/>
    <w:rsid w:val="00DB6F7D"/>
    <w:rsid w:val="00DB70C4"/>
    <w:rsid w:val="00DC730D"/>
    <w:rsid w:val="00DD02E2"/>
    <w:rsid w:val="00DD1960"/>
    <w:rsid w:val="00DD2357"/>
    <w:rsid w:val="00DD3D92"/>
    <w:rsid w:val="00DD4E78"/>
    <w:rsid w:val="00DD7111"/>
    <w:rsid w:val="00DE0151"/>
    <w:rsid w:val="00DE4850"/>
    <w:rsid w:val="00DE76A9"/>
    <w:rsid w:val="00DE7BDA"/>
    <w:rsid w:val="00DF1705"/>
    <w:rsid w:val="00DF1785"/>
    <w:rsid w:val="00DF448E"/>
    <w:rsid w:val="00DF607F"/>
    <w:rsid w:val="00E00E2A"/>
    <w:rsid w:val="00E0138B"/>
    <w:rsid w:val="00E039A0"/>
    <w:rsid w:val="00E21F64"/>
    <w:rsid w:val="00E2288B"/>
    <w:rsid w:val="00E23550"/>
    <w:rsid w:val="00E26593"/>
    <w:rsid w:val="00E26BA8"/>
    <w:rsid w:val="00E31341"/>
    <w:rsid w:val="00E358A1"/>
    <w:rsid w:val="00E35EB4"/>
    <w:rsid w:val="00E36D9C"/>
    <w:rsid w:val="00E40E67"/>
    <w:rsid w:val="00E418E3"/>
    <w:rsid w:val="00E433F6"/>
    <w:rsid w:val="00E434DA"/>
    <w:rsid w:val="00E4470D"/>
    <w:rsid w:val="00E456A0"/>
    <w:rsid w:val="00E50AB5"/>
    <w:rsid w:val="00E5736C"/>
    <w:rsid w:val="00E6156B"/>
    <w:rsid w:val="00E64B1C"/>
    <w:rsid w:val="00E66738"/>
    <w:rsid w:val="00E700C2"/>
    <w:rsid w:val="00E74156"/>
    <w:rsid w:val="00E7647E"/>
    <w:rsid w:val="00E80574"/>
    <w:rsid w:val="00E8246D"/>
    <w:rsid w:val="00E927BC"/>
    <w:rsid w:val="00E968B0"/>
    <w:rsid w:val="00E96C2E"/>
    <w:rsid w:val="00EA12B2"/>
    <w:rsid w:val="00EA16EE"/>
    <w:rsid w:val="00EB10C1"/>
    <w:rsid w:val="00EB1AF4"/>
    <w:rsid w:val="00EB24E5"/>
    <w:rsid w:val="00EB33B1"/>
    <w:rsid w:val="00EC0B81"/>
    <w:rsid w:val="00EC159D"/>
    <w:rsid w:val="00EC31C5"/>
    <w:rsid w:val="00EC568C"/>
    <w:rsid w:val="00ED42BB"/>
    <w:rsid w:val="00EE0717"/>
    <w:rsid w:val="00EE0A1A"/>
    <w:rsid w:val="00EE2C95"/>
    <w:rsid w:val="00EE5919"/>
    <w:rsid w:val="00EF22F5"/>
    <w:rsid w:val="00EF37CD"/>
    <w:rsid w:val="00EF4521"/>
    <w:rsid w:val="00EF48B1"/>
    <w:rsid w:val="00EF6370"/>
    <w:rsid w:val="00EF66E0"/>
    <w:rsid w:val="00F019A2"/>
    <w:rsid w:val="00F022BA"/>
    <w:rsid w:val="00F11E2E"/>
    <w:rsid w:val="00F1341D"/>
    <w:rsid w:val="00F14C5C"/>
    <w:rsid w:val="00F15A90"/>
    <w:rsid w:val="00F176BE"/>
    <w:rsid w:val="00F219E2"/>
    <w:rsid w:val="00F228EA"/>
    <w:rsid w:val="00F2420C"/>
    <w:rsid w:val="00F25825"/>
    <w:rsid w:val="00F30565"/>
    <w:rsid w:val="00F30D70"/>
    <w:rsid w:val="00F35BF3"/>
    <w:rsid w:val="00F43883"/>
    <w:rsid w:val="00F44864"/>
    <w:rsid w:val="00F51BB4"/>
    <w:rsid w:val="00F52E1F"/>
    <w:rsid w:val="00F53A36"/>
    <w:rsid w:val="00F555E6"/>
    <w:rsid w:val="00F55BB2"/>
    <w:rsid w:val="00F6033D"/>
    <w:rsid w:val="00F6085F"/>
    <w:rsid w:val="00F62352"/>
    <w:rsid w:val="00F67235"/>
    <w:rsid w:val="00F708C8"/>
    <w:rsid w:val="00F70BBE"/>
    <w:rsid w:val="00F73081"/>
    <w:rsid w:val="00F73912"/>
    <w:rsid w:val="00F75460"/>
    <w:rsid w:val="00F75C1C"/>
    <w:rsid w:val="00F819F8"/>
    <w:rsid w:val="00F856FC"/>
    <w:rsid w:val="00F87B60"/>
    <w:rsid w:val="00F87EC2"/>
    <w:rsid w:val="00F9060D"/>
    <w:rsid w:val="00F90E96"/>
    <w:rsid w:val="00F911A7"/>
    <w:rsid w:val="00F93023"/>
    <w:rsid w:val="00F935B9"/>
    <w:rsid w:val="00F957B4"/>
    <w:rsid w:val="00F95D04"/>
    <w:rsid w:val="00FA0A23"/>
    <w:rsid w:val="00FA129E"/>
    <w:rsid w:val="00FA3D2A"/>
    <w:rsid w:val="00FA61D3"/>
    <w:rsid w:val="00FB218D"/>
    <w:rsid w:val="00FB2C22"/>
    <w:rsid w:val="00FB2F44"/>
    <w:rsid w:val="00FB4FFB"/>
    <w:rsid w:val="00FB55F6"/>
    <w:rsid w:val="00FC1093"/>
    <w:rsid w:val="00FC6A8A"/>
    <w:rsid w:val="00FD1B03"/>
    <w:rsid w:val="00FD22B4"/>
    <w:rsid w:val="00FD263A"/>
    <w:rsid w:val="00FD492E"/>
    <w:rsid w:val="00FD7614"/>
    <w:rsid w:val="00FE4236"/>
    <w:rsid w:val="00FE5B5A"/>
    <w:rsid w:val="00FF0C7E"/>
    <w:rsid w:val="00FF12B2"/>
    <w:rsid w:val="00FF278B"/>
    <w:rsid w:val="00FF2969"/>
    <w:rsid w:val="00FF4B53"/>
    <w:rsid w:val="00FF500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tabs>
        <w:tab w:val="right" w:pos="8505"/>
      </w:tabs>
      <w:spacing w:after="120" w:line="220" w:lineRule="exact"/>
      <w:jc w:val="both"/>
    </w:pPr>
    <w:rPr>
      <w:rFonts w:ascii="Arial" w:hAnsi="Arial"/>
      <w:sz w:val="19"/>
      <w:lang w:val="nl-NL" w:eastAsia="nl-NL"/>
    </w:rPr>
  </w:style>
  <w:style w:type="paragraph" w:styleId="Kop1">
    <w:name w:val="heading 1"/>
    <w:aliases w:val="superniveau 1"/>
    <w:basedOn w:val="Standaard"/>
    <w:next w:val="Standaard"/>
    <w:qFormat/>
    <w:pPr>
      <w:keepNext/>
      <w:keepLines/>
      <w:pageBreakBefore/>
      <w:numPr>
        <w:numId w:val="4"/>
      </w:numPr>
      <w:tabs>
        <w:tab w:val="clear" w:pos="2160"/>
        <w:tab w:val="left" w:pos="851"/>
        <w:tab w:val="left" w:pos="8335"/>
      </w:tabs>
      <w:spacing w:before="6000" w:line="480" w:lineRule="auto"/>
      <w:jc w:val="left"/>
      <w:outlineLvl w:val="0"/>
    </w:pPr>
    <w:rPr>
      <w:b/>
      <w:kern w:val="28"/>
      <w:sz w:val="56"/>
      <w:lang w:val="nl-BE"/>
    </w:rPr>
  </w:style>
  <w:style w:type="paragraph" w:styleId="Kop2">
    <w:name w:val="heading 2"/>
    <w:aliases w:val="superniveau 2"/>
    <w:basedOn w:val="Standaard"/>
    <w:next w:val="Standaard"/>
    <w:qFormat/>
    <w:pPr>
      <w:keepNext/>
      <w:keepLines/>
      <w:pageBreakBefore/>
      <w:numPr>
        <w:ilvl w:val="1"/>
        <w:numId w:val="4"/>
      </w:numPr>
      <w:tabs>
        <w:tab w:val="clear" w:pos="720"/>
        <w:tab w:val="left" w:pos="0"/>
      </w:tabs>
      <w:spacing w:after="320" w:line="240" w:lineRule="auto"/>
      <w:ind w:left="0" w:hanging="851"/>
      <w:outlineLvl w:val="1"/>
    </w:pPr>
    <w:rPr>
      <w:b/>
      <w:caps/>
      <w:sz w:val="29"/>
    </w:rPr>
  </w:style>
  <w:style w:type="paragraph" w:styleId="Kop3">
    <w:name w:val="heading 3"/>
    <w:aliases w:val="niveau 1"/>
    <w:basedOn w:val="Standaard"/>
    <w:next w:val="Standaard"/>
    <w:qFormat/>
    <w:pPr>
      <w:keepNext/>
      <w:keepLines/>
      <w:numPr>
        <w:ilvl w:val="2"/>
        <w:numId w:val="4"/>
      </w:numPr>
      <w:tabs>
        <w:tab w:val="clear" w:pos="720"/>
        <w:tab w:val="left" w:pos="0"/>
      </w:tabs>
      <w:spacing w:before="320" w:after="280" w:line="240" w:lineRule="auto"/>
      <w:ind w:left="0" w:hanging="851"/>
      <w:outlineLvl w:val="2"/>
    </w:pPr>
    <w:rPr>
      <w:b/>
      <w:sz w:val="29"/>
    </w:rPr>
  </w:style>
  <w:style w:type="paragraph" w:styleId="Kop4">
    <w:name w:val="heading 4"/>
    <w:aliases w:val="niveau 2"/>
    <w:basedOn w:val="Standaard"/>
    <w:next w:val="Standaard"/>
    <w:qFormat/>
    <w:pPr>
      <w:keepNext/>
      <w:keepLines/>
      <w:numPr>
        <w:ilvl w:val="3"/>
        <w:numId w:val="4"/>
      </w:numPr>
      <w:tabs>
        <w:tab w:val="clear" w:pos="720"/>
        <w:tab w:val="left" w:pos="0"/>
      </w:tabs>
      <w:spacing w:before="280" w:after="240" w:line="240" w:lineRule="auto"/>
      <w:ind w:left="0" w:hanging="851"/>
      <w:outlineLvl w:val="3"/>
    </w:pPr>
    <w:rPr>
      <w:b/>
      <w:sz w:val="26"/>
    </w:rPr>
  </w:style>
  <w:style w:type="paragraph" w:styleId="Kop5">
    <w:name w:val="heading 5"/>
    <w:aliases w:val="niveau 3"/>
    <w:basedOn w:val="Standaard"/>
    <w:next w:val="Standaard"/>
    <w:qFormat/>
    <w:pPr>
      <w:keepNext/>
      <w:keepLines/>
      <w:numPr>
        <w:ilvl w:val="4"/>
        <w:numId w:val="4"/>
      </w:numPr>
      <w:tabs>
        <w:tab w:val="clear" w:pos="1080"/>
        <w:tab w:val="left" w:pos="0"/>
      </w:tabs>
      <w:spacing w:before="240" w:after="200" w:line="240" w:lineRule="auto"/>
      <w:ind w:left="0" w:hanging="851"/>
      <w:outlineLvl w:val="4"/>
    </w:pPr>
    <w:rPr>
      <w:b/>
      <w:sz w:val="23"/>
    </w:rPr>
  </w:style>
  <w:style w:type="paragraph" w:styleId="Kop6">
    <w:name w:val="heading 6"/>
    <w:aliases w:val="niveau 4"/>
    <w:basedOn w:val="Standaard"/>
    <w:next w:val="Standaard"/>
    <w:qFormat/>
    <w:pPr>
      <w:keepNext/>
      <w:keepLines/>
      <w:numPr>
        <w:ilvl w:val="5"/>
        <w:numId w:val="4"/>
      </w:numPr>
      <w:tabs>
        <w:tab w:val="clear" w:pos="1440"/>
        <w:tab w:val="left" w:pos="0"/>
      </w:tabs>
      <w:spacing w:before="200" w:after="160" w:line="240" w:lineRule="auto"/>
      <w:ind w:left="0" w:hanging="851"/>
      <w:outlineLvl w:val="5"/>
    </w:pPr>
    <w:rPr>
      <w:b/>
      <w:sz w:val="20"/>
    </w:rPr>
  </w:style>
  <w:style w:type="paragraph" w:styleId="Kop7">
    <w:name w:val="heading 7"/>
    <w:aliases w:val="niveau 5"/>
    <w:basedOn w:val="Standaard"/>
    <w:next w:val="Standaard"/>
    <w:link w:val="Kop7Char"/>
    <w:qFormat/>
    <w:pPr>
      <w:keepNext/>
      <w:keepLines/>
      <w:spacing w:before="160"/>
      <w:outlineLvl w:val="6"/>
    </w:pPr>
    <w:rPr>
      <w:b/>
      <w:i/>
    </w:rPr>
  </w:style>
  <w:style w:type="paragraph" w:styleId="Kop8">
    <w:name w:val="heading 8"/>
    <w:aliases w:val="niveau 6"/>
    <w:basedOn w:val="Standaard"/>
    <w:next w:val="Standaard"/>
    <w:link w:val="Kop8Char"/>
    <w:qFormat/>
    <w:pPr>
      <w:keepNext/>
      <w:keepLines/>
      <w:spacing w:before="160" w:line="240" w:lineRule="auto"/>
      <w:outlineLvl w:val="7"/>
    </w:pPr>
    <w:rPr>
      <w:i/>
    </w:rPr>
  </w:style>
  <w:style w:type="paragraph" w:styleId="Kop9">
    <w:name w:val="heading 9"/>
    <w:aliases w:val="9nietgebruiken"/>
    <w:basedOn w:val="Standaard"/>
    <w:next w:val="Standaard"/>
    <w:qFormat/>
    <w:pPr>
      <w:numPr>
        <w:ilvl w:val="8"/>
        <w:numId w:val="4"/>
      </w:numPr>
      <w:spacing w:before="120" w:after="80" w:line="240" w:lineRule="auto"/>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left" w:pos="0"/>
      </w:tabs>
      <w:spacing w:after="0" w:line="240" w:lineRule="auto"/>
      <w:jc w:val="right"/>
    </w:pPr>
    <w:rPr>
      <w:sz w:val="14"/>
    </w:rPr>
  </w:style>
  <w:style w:type="paragraph" w:customStyle="1" w:styleId="Opsomming1">
    <w:name w:val="Opsomming 1"/>
    <w:basedOn w:val="Standaard"/>
    <w:link w:val="Opsomming1Char1"/>
    <w:pPr>
      <w:numPr>
        <w:numId w:val="2"/>
      </w:numPr>
      <w:tabs>
        <w:tab w:val="left" w:pos="284"/>
        <w:tab w:val="left" w:pos="567"/>
        <w:tab w:val="left" w:pos="851"/>
      </w:tabs>
      <w:spacing w:after="60"/>
    </w:pPr>
    <w:rPr>
      <w:lang w:val="x-none"/>
    </w:rPr>
  </w:style>
  <w:style w:type="paragraph" w:customStyle="1" w:styleId="Opsomming2">
    <w:name w:val="Opsomming 2"/>
    <w:basedOn w:val="Opsomming1"/>
    <w:pPr>
      <w:numPr>
        <w:numId w:val="3"/>
      </w:numPr>
      <w:tabs>
        <w:tab w:val="left" w:pos="1134"/>
      </w:tabs>
      <w:spacing w:line="220" w:lineRule="atLeast"/>
    </w:pPr>
  </w:style>
  <w:style w:type="paragraph" w:styleId="Voetnoottekst">
    <w:name w:val="footnote text"/>
    <w:basedOn w:val="Standaard"/>
    <w:semiHidden/>
    <w:pPr>
      <w:tabs>
        <w:tab w:val="left" w:pos="284"/>
        <w:tab w:val="left" w:pos="567"/>
        <w:tab w:val="left" w:pos="851"/>
      </w:tabs>
      <w:spacing w:after="0" w:line="240" w:lineRule="auto"/>
    </w:pPr>
    <w:rPr>
      <w:sz w:val="14"/>
    </w:rPr>
  </w:style>
  <w:style w:type="character" w:styleId="Paginanummer">
    <w:name w:val="page number"/>
    <w:rPr>
      <w:rFonts w:ascii="Arial" w:hAnsi="Arial"/>
      <w:sz w:val="14"/>
    </w:rPr>
  </w:style>
  <w:style w:type="character" w:styleId="Voetnootmarkering">
    <w:name w:val="footnote reference"/>
    <w:semiHidden/>
    <w:rPr>
      <w:vertAlign w:val="superscript"/>
    </w:rPr>
  </w:style>
  <w:style w:type="paragraph" w:styleId="Bijschrift">
    <w:name w:val="caption"/>
    <w:basedOn w:val="Standaard"/>
    <w:next w:val="Standaard"/>
    <w:qFormat/>
  </w:style>
  <w:style w:type="paragraph" w:styleId="Inhopg1">
    <w:name w:val="toc 1"/>
    <w:basedOn w:val="Standaard"/>
    <w:next w:val="Standaard"/>
    <w:autoRedefine/>
    <w:semiHidden/>
    <w:pPr>
      <w:tabs>
        <w:tab w:val="left" w:pos="1134"/>
        <w:tab w:val="right" w:leader="dot" w:pos="8505"/>
      </w:tabs>
      <w:spacing w:before="140" w:after="100" w:line="240" w:lineRule="auto"/>
      <w:ind w:left="1134" w:hanging="1134"/>
      <w:jc w:val="left"/>
    </w:pPr>
    <w:rPr>
      <w:b/>
      <w:caps/>
      <w:sz w:val="20"/>
      <w:lang w:val="nl-BE"/>
    </w:rPr>
  </w:style>
  <w:style w:type="paragraph" w:styleId="Bronvermelding">
    <w:name w:val="table of authorities"/>
    <w:basedOn w:val="Standaard"/>
    <w:next w:val="Standaard"/>
    <w:semiHidden/>
    <w:pPr>
      <w:keepLines/>
      <w:tabs>
        <w:tab w:val="left" w:pos="567"/>
      </w:tabs>
      <w:spacing w:before="20" w:after="160" w:line="240" w:lineRule="auto"/>
      <w:ind w:left="567" w:hanging="567"/>
    </w:pPr>
    <w:rPr>
      <w:sz w:val="15"/>
    </w:rPr>
  </w:style>
  <w:style w:type="paragraph" w:customStyle="1" w:styleId="Genummerd">
    <w:name w:val="Genummerd"/>
    <w:basedOn w:val="Standaard"/>
    <w:next w:val="Standaard"/>
    <w:pPr>
      <w:numPr>
        <w:numId w:val="1"/>
      </w:numPr>
      <w:tabs>
        <w:tab w:val="clear" w:pos="360"/>
        <w:tab w:val="left" w:pos="284"/>
      </w:tabs>
      <w:ind w:left="284" w:hanging="284"/>
    </w:pPr>
    <w:rPr>
      <w:lang w:val="nl-BE"/>
    </w:rPr>
  </w:style>
  <w:style w:type="paragraph" w:styleId="Inhopg2">
    <w:name w:val="toc 2"/>
    <w:basedOn w:val="Standaard"/>
    <w:next w:val="Standaard"/>
    <w:autoRedefine/>
    <w:semiHidden/>
    <w:pPr>
      <w:tabs>
        <w:tab w:val="left" w:pos="567"/>
        <w:tab w:val="right" w:leader="dot" w:pos="8505"/>
      </w:tabs>
      <w:spacing w:before="100" w:after="60" w:line="240" w:lineRule="auto"/>
      <w:ind w:left="567" w:hanging="567"/>
      <w:jc w:val="left"/>
    </w:pPr>
    <w:rPr>
      <w:b/>
      <w:smallCaps/>
      <w:sz w:val="22"/>
      <w:lang w:val="nl-BE"/>
    </w:rPr>
  </w:style>
  <w:style w:type="paragraph" w:styleId="Inhopg3">
    <w:name w:val="toc 3"/>
    <w:basedOn w:val="Standaard"/>
    <w:next w:val="Standaard"/>
    <w:autoRedefine/>
    <w:semiHidden/>
    <w:pPr>
      <w:tabs>
        <w:tab w:val="left" w:pos="567"/>
        <w:tab w:val="right" w:leader="dot" w:pos="8505"/>
      </w:tabs>
      <w:spacing w:before="80" w:after="40" w:line="240" w:lineRule="auto"/>
      <w:ind w:left="567" w:hanging="567"/>
      <w:jc w:val="left"/>
    </w:pPr>
    <w:rPr>
      <w:lang w:val="nl-BE"/>
    </w:rPr>
  </w:style>
  <w:style w:type="paragraph" w:styleId="Inhopg4">
    <w:name w:val="toc 4"/>
    <w:basedOn w:val="Standaard"/>
    <w:next w:val="Standaard"/>
    <w:autoRedefine/>
    <w:semiHidden/>
    <w:pPr>
      <w:tabs>
        <w:tab w:val="left" w:pos="567"/>
        <w:tab w:val="right" w:leader="dot" w:pos="8505"/>
      </w:tabs>
      <w:spacing w:before="60" w:after="20" w:line="240" w:lineRule="auto"/>
      <w:ind w:left="1134" w:hanging="567"/>
      <w:jc w:val="left"/>
    </w:pPr>
    <w:rPr>
      <w:sz w:val="18"/>
      <w:lang w:val="nl-BE"/>
    </w:rPr>
  </w:style>
  <w:style w:type="paragraph" w:styleId="Inhopg5">
    <w:name w:val="toc 5"/>
    <w:basedOn w:val="Standaard"/>
    <w:next w:val="Standaard"/>
    <w:autoRedefine/>
    <w:semiHidden/>
    <w:pPr>
      <w:tabs>
        <w:tab w:val="left" w:pos="1134"/>
        <w:tab w:val="right" w:leader="dot" w:pos="8505"/>
      </w:tabs>
      <w:spacing w:before="20" w:after="0" w:line="240" w:lineRule="auto"/>
      <w:ind w:left="1134" w:hanging="567"/>
      <w:jc w:val="left"/>
    </w:pPr>
    <w:rPr>
      <w:sz w:val="17"/>
      <w:lang w:val="nl-BE"/>
    </w:rPr>
  </w:style>
  <w:style w:type="paragraph" w:styleId="Inhopg6">
    <w:name w:val="toc 6"/>
    <w:basedOn w:val="Standaard"/>
    <w:next w:val="Standaard"/>
    <w:autoRedefine/>
    <w:semiHidden/>
    <w:pPr>
      <w:tabs>
        <w:tab w:val="left" w:pos="1701"/>
        <w:tab w:val="right" w:leader="dot" w:pos="8505"/>
      </w:tabs>
      <w:spacing w:before="20" w:after="0" w:line="240" w:lineRule="auto"/>
      <w:ind w:left="1701" w:hanging="567"/>
      <w:jc w:val="left"/>
    </w:pPr>
    <w:rPr>
      <w:sz w:val="16"/>
      <w:lang w:val="nl-BE"/>
    </w:rPr>
  </w:style>
  <w:style w:type="paragraph" w:styleId="Documentstructuur">
    <w:name w:val="Document Map"/>
    <w:basedOn w:val="Standaard"/>
    <w:semiHidden/>
    <w:pPr>
      <w:shd w:val="clear" w:color="auto" w:fill="000080"/>
      <w:spacing w:after="80"/>
    </w:pPr>
    <w:rPr>
      <w:rFonts w:ascii="Tahoma" w:hAnsi="Tahoma"/>
      <w:sz w:val="18"/>
    </w:rPr>
  </w:style>
  <w:style w:type="paragraph" w:customStyle="1" w:styleId="voettekst">
    <w:name w:val="voettekst"/>
    <w:basedOn w:val="Standaard"/>
    <w:pPr>
      <w:tabs>
        <w:tab w:val="left" w:pos="0"/>
        <w:tab w:val="center" w:pos="4253"/>
      </w:tabs>
      <w:spacing w:after="0" w:line="240" w:lineRule="auto"/>
    </w:pPr>
    <w:rPr>
      <w:noProof/>
      <w:snapToGrid w:val="0"/>
      <w:sz w:val="13"/>
    </w:rPr>
  </w:style>
  <w:style w:type="paragraph" w:customStyle="1" w:styleId="standaardinspringen">
    <w:name w:val="standaardinspringen"/>
    <w:basedOn w:val="Standaard"/>
    <w:next w:val="Standaard"/>
    <w:pPr>
      <w:tabs>
        <w:tab w:val="left" w:pos="284"/>
        <w:tab w:val="left" w:pos="567"/>
        <w:tab w:val="left" w:pos="851"/>
      </w:tabs>
      <w:ind w:left="284"/>
    </w:pPr>
  </w:style>
  <w:style w:type="paragraph" w:customStyle="1" w:styleId="tabelkop">
    <w:name w:val="tabelkop"/>
    <w:basedOn w:val="Tabeltxt"/>
    <w:pPr>
      <w:spacing w:before="40" w:after="40"/>
    </w:pPr>
    <w:rPr>
      <w:b/>
      <w:sz w:val="16"/>
    </w:rPr>
  </w:style>
  <w:style w:type="paragraph" w:customStyle="1" w:styleId="Tabeltxt">
    <w:name w:val="Tabeltxt"/>
    <w:basedOn w:val="Standaard"/>
    <w:pPr>
      <w:keepNext/>
      <w:keepLines/>
      <w:tabs>
        <w:tab w:val="left" w:pos="284"/>
        <w:tab w:val="left" w:pos="567"/>
        <w:tab w:val="left" w:pos="851"/>
      </w:tabs>
      <w:spacing w:before="30" w:after="0" w:line="240" w:lineRule="auto"/>
    </w:pPr>
    <w:rPr>
      <w:sz w:val="17"/>
    </w:rPr>
  </w:style>
  <w:style w:type="paragraph" w:customStyle="1" w:styleId="TabelTitel">
    <w:name w:val="TabelTitel"/>
    <w:basedOn w:val="Standaard"/>
    <w:next w:val="Standaard"/>
    <w:pPr>
      <w:keepNext/>
      <w:keepLines/>
      <w:tabs>
        <w:tab w:val="left" w:pos="794"/>
      </w:tabs>
      <w:spacing w:before="120" w:after="160"/>
      <w:ind w:left="794" w:hanging="794"/>
    </w:pPr>
    <w:rPr>
      <w:b/>
      <w:sz w:val="18"/>
    </w:rPr>
  </w:style>
  <w:style w:type="paragraph" w:styleId="Voettekst0">
    <w:name w:val="footer"/>
    <w:basedOn w:val="Standaard"/>
    <w:pPr>
      <w:tabs>
        <w:tab w:val="clear" w:pos="8505"/>
        <w:tab w:val="center" w:pos="4320"/>
        <w:tab w:val="right" w:pos="8640"/>
      </w:tabs>
    </w:pPr>
  </w:style>
  <w:style w:type="paragraph" w:customStyle="1" w:styleId="INVULBLAD">
    <w:name w:val="INVULBLAD"/>
    <w:basedOn w:val="Standaard"/>
    <w:pPr>
      <w:tabs>
        <w:tab w:val="clear" w:pos="8505"/>
      </w:tabs>
      <w:spacing w:after="0" w:line="360" w:lineRule="auto"/>
      <w:ind w:left="782"/>
    </w:pPr>
  </w:style>
  <w:style w:type="paragraph" w:customStyle="1" w:styleId="KOP">
    <w:name w:val="KOP"/>
    <w:basedOn w:val="Standaard"/>
    <w:next w:val="Standaard"/>
    <w:pPr>
      <w:spacing w:before="320" w:after="280" w:line="240" w:lineRule="auto"/>
    </w:pPr>
    <w:rPr>
      <w:b/>
      <w:caps/>
      <w:sz w:val="29"/>
    </w:rPr>
  </w:style>
  <w:style w:type="paragraph" w:styleId="Ballontekst">
    <w:name w:val="Balloon Text"/>
    <w:basedOn w:val="Standaard"/>
    <w:semiHidden/>
    <w:rsid w:val="001070B4"/>
    <w:rPr>
      <w:rFonts w:ascii="Tahoma" w:hAnsi="Tahoma" w:cs="Tahoma"/>
      <w:sz w:val="16"/>
      <w:szCs w:val="16"/>
    </w:rPr>
  </w:style>
  <w:style w:type="character" w:styleId="Hyperlink">
    <w:name w:val="Hyperlink"/>
    <w:rsid w:val="001070B4"/>
    <w:rPr>
      <w:color w:val="0000FF"/>
      <w:u w:val="single"/>
    </w:rPr>
  </w:style>
  <w:style w:type="character" w:customStyle="1" w:styleId="Opsomming1Char1">
    <w:name w:val="Opsomming 1 Char1"/>
    <w:link w:val="Opsomming1"/>
    <w:rsid w:val="00DF1705"/>
    <w:rPr>
      <w:rFonts w:ascii="Arial" w:hAnsi="Arial"/>
      <w:sz w:val="19"/>
      <w:lang w:val="x-none" w:eastAsia="nl-NL"/>
    </w:rPr>
  </w:style>
  <w:style w:type="paragraph" w:customStyle="1" w:styleId="TITEL">
    <w:name w:val="TITEL"/>
    <w:basedOn w:val="INVULBLAD"/>
    <w:next w:val="Standaard"/>
    <w:pPr>
      <w:spacing w:line="240" w:lineRule="auto"/>
      <w:ind w:left="720"/>
    </w:pPr>
    <w:rPr>
      <w:b/>
      <w:sz w:val="36"/>
    </w:rPr>
  </w:style>
  <w:style w:type="character" w:customStyle="1" w:styleId="Kop7Char">
    <w:name w:val="Kop 7 Char"/>
    <w:aliases w:val="niveau 5 Char"/>
    <w:link w:val="Kop7"/>
    <w:rsid w:val="008831A5"/>
    <w:rPr>
      <w:rFonts w:ascii="Arial" w:hAnsi="Arial"/>
      <w:b/>
      <w:i/>
      <w:sz w:val="19"/>
      <w:lang w:val="nl-NL" w:eastAsia="nl-NL"/>
    </w:rPr>
  </w:style>
  <w:style w:type="paragraph" w:styleId="Lijstalinea">
    <w:name w:val="List Paragraph"/>
    <w:aliases w:val="Donkerblauw"/>
    <w:basedOn w:val="Standaard"/>
    <w:uiPriority w:val="34"/>
    <w:qFormat/>
    <w:rsid w:val="007E603E"/>
    <w:pPr>
      <w:ind w:left="720"/>
      <w:contextualSpacing/>
    </w:pPr>
  </w:style>
  <w:style w:type="paragraph" w:customStyle="1" w:styleId="Standaardinspringen0">
    <w:name w:val="Standaardinspringen"/>
    <w:basedOn w:val="Standaard"/>
    <w:next w:val="Standaard"/>
    <w:link w:val="StandaardinspringenChar"/>
    <w:rsid w:val="00DF607F"/>
    <w:pPr>
      <w:tabs>
        <w:tab w:val="left" w:pos="284"/>
        <w:tab w:val="left" w:pos="567"/>
        <w:tab w:val="left" w:pos="851"/>
      </w:tabs>
      <w:ind w:left="284"/>
    </w:pPr>
    <w:rPr>
      <w:lang w:eastAsia="nl-BE"/>
    </w:rPr>
  </w:style>
  <w:style w:type="character" w:customStyle="1" w:styleId="Opsomming1Char">
    <w:name w:val="Opsomming 1 Char"/>
    <w:rsid w:val="00DF607F"/>
    <w:rPr>
      <w:rFonts w:ascii="Arial" w:hAnsi="Arial"/>
      <w:sz w:val="19"/>
    </w:rPr>
  </w:style>
  <w:style w:type="character" w:customStyle="1" w:styleId="StandaardinspringenChar">
    <w:name w:val="Standaardinspringen Char"/>
    <w:link w:val="Standaardinspringen0"/>
    <w:rsid w:val="00DF607F"/>
    <w:rPr>
      <w:rFonts w:ascii="Arial" w:hAnsi="Arial"/>
      <w:sz w:val="19"/>
      <w:lang w:val="nl-NL"/>
    </w:rPr>
  </w:style>
  <w:style w:type="character" w:customStyle="1" w:styleId="Kop8Char">
    <w:name w:val="Kop 8 Char"/>
    <w:aliases w:val="niveau 6 Char"/>
    <w:link w:val="Kop8"/>
    <w:rsid w:val="00B54A82"/>
    <w:rPr>
      <w:rFonts w:ascii="Arial" w:hAnsi="Arial"/>
      <w:i/>
      <w:sz w:val="19"/>
      <w:lang w:val="nl-NL" w:eastAsia="nl-NL"/>
    </w:rPr>
  </w:style>
  <w:style w:type="paragraph" w:customStyle="1" w:styleId="Subsibtitels">
    <w:name w:val="Subsibtitels"/>
    <w:basedOn w:val="Standaard"/>
    <w:rsid w:val="00CA6817"/>
    <w:pPr>
      <w:tabs>
        <w:tab w:val="clear" w:pos="8505"/>
      </w:tabs>
      <w:spacing w:after="0" w:line="240" w:lineRule="auto"/>
      <w:jc w:val="left"/>
    </w:pPr>
    <w:rPr>
      <w:rFonts w:ascii="Times New Roman" w:hAnsi="Times New Roman" w:cs="Arial"/>
      <w:sz w:val="24"/>
      <w:szCs w:val="24"/>
      <w:lang w:val="pl-PL" w:eastAsia="pl-PL"/>
    </w:rPr>
  </w:style>
  <w:style w:type="character" w:styleId="Zwaar">
    <w:name w:val="Strong"/>
    <w:basedOn w:val="Standaardalinea-lettertype"/>
    <w:uiPriority w:val="22"/>
    <w:qFormat/>
    <w:rsid w:val="00CA6817"/>
    <w:rPr>
      <w:b/>
      <w:bCs/>
    </w:rPr>
  </w:style>
  <w:style w:type="paragraph" w:styleId="Normaalweb">
    <w:name w:val="Normal (Web)"/>
    <w:basedOn w:val="Standaard"/>
    <w:uiPriority w:val="99"/>
    <w:unhideWhenUsed/>
    <w:rsid w:val="00575CA0"/>
    <w:pPr>
      <w:tabs>
        <w:tab w:val="clear" w:pos="8505"/>
      </w:tabs>
      <w:spacing w:before="100" w:beforeAutospacing="1" w:after="100" w:afterAutospacing="1" w:line="240" w:lineRule="auto"/>
      <w:jc w:val="left"/>
    </w:pPr>
    <w:rPr>
      <w:rFonts w:ascii="Times New Roman" w:hAnsi="Times New Roman"/>
      <w:sz w:val="24"/>
      <w:szCs w:val="24"/>
      <w:lang w:val="nl-BE" w:eastAsia="nl-BE"/>
    </w:rPr>
  </w:style>
  <w:style w:type="paragraph" w:customStyle="1" w:styleId="Default">
    <w:name w:val="Default"/>
    <w:rsid w:val="005B2071"/>
    <w:pPr>
      <w:autoSpaceDE w:val="0"/>
      <w:autoSpaceDN w:val="0"/>
      <w:adjustRightInd w:val="0"/>
    </w:pPr>
    <w:rPr>
      <w:rFonts w:ascii="Verdana" w:hAnsi="Verdana" w:cs="Verdana"/>
      <w:color w:val="000000"/>
      <w:sz w:val="24"/>
      <w:szCs w:val="24"/>
    </w:rPr>
  </w:style>
  <w:style w:type="paragraph" w:styleId="Lijstopsomteken">
    <w:name w:val="List Bullet"/>
    <w:basedOn w:val="Standaard"/>
    <w:uiPriority w:val="99"/>
    <w:unhideWhenUsed/>
    <w:rsid w:val="00E26BA8"/>
    <w:pPr>
      <w:numPr>
        <w:numId w:val="23"/>
      </w:numPr>
      <w:contextualSpacing/>
    </w:pPr>
  </w:style>
  <w:style w:type="paragraph" w:styleId="Bloktekst">
    <w:name w:val="Block Text"/>
    <w:basedOn w:val="Standaard"/>
    <w:rsid w:val="00E6156B"/>
    <w:pPr>
      <w:tabs>
        <w:tab w:val="clear" w:pos="8505"/>
        <w:tab w:val="left" w:pos="993"/>
      </w:tabs>
      <w:spacing w:after="0" w:line="240" w:lineRule="auto"/>
      <w:ind w:left="993" w:right="-567" w:hanging="993"/>
      <w:jc w:val="left"/>
    </w:pPr>
    <w:rPr>
      <w:rFonts w:ascii="Times New Roman" w:hAnsi="Times New Roman"/>
      <w:b/>
      <w:sz w:val="24"/>
      <w:lang w:val="nl-BE"/>
    </w:rPr>
  </w:style>
  <w:style w:type="paragraph" w:customStyle="1" w:styleId="xmsonormal">
    <w:name w:val="x_msonormal"/>
    <w:basedOn w:val="Standaard"/>
    <w:rsid w:val="00485017"/>
    <w:pPr>
      <w:tabs>
        <w:tab w:val="clear" w:pos="8505"/>
      </w:tabs>
      <w:spacing w:before="100" w:beforeAutospacing="1" w:after="100" w:afterAutospacing="1" w:line="240" w:lineRule="auto"/>
      <w:jc w:val="left"/>
    </w:pPr>
    <w:rPr>
      <w:rFonts w:ascii="Times New Roman" w:hAnsi="Times New Roman"/>
      <w:sz w:val="24"/>
      <w:szCs w:val="24"/>
      <w:lang w:val="nl-BE" w:eastAsia="nl-BE"/>
    </w:rPr>
  </w:style>
  <w:style w:type="paragraph" w:customStyle="1" w:styleId="xmsolistparagraph">
    <w:name w:val="x_msolistparagraph"/>
    <w:basedOn w:val="Standaard"/>
    <w:rsid w:val="005E2279"/>
    <w:pPr>
      <w:tabs>
        <w:tab w:val="clear" w:pos="8505"/>
      </w:tabs>
      <w:spacing w:before="100" w:beforeAutospacing="1" w:after="100" w:afterAutospacing="1" w:line="240" w:lineRule="auto"/>
      <w:jc w:val="left"/>
    </w:pPr>
    <w:rPr>
      <w:rFonts w:ascii="Times New Roman" w:hAnsi="Times New Roman"/>
      <w:sz w:val="24"/>
      <w:szCs w:val="24"/>
      <w:lang w:val="nl-BE" w:eastAsia="nl-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tabs>
        <w:tab w:val="right" w:pos="8505"/>
      </w:tabs>
      <w:spacing w:after="120" w:line="220" w:lineRule="exact"/>
      <w:jc w:val="both"/>
    </w:pPr>
    <w:rPr>
      <w:rFonts w:ascii="Arial" w:hAnsi="Arial"/>
      <w:sz w:val="19"/>
      <w:lang w:val="nl-NL" w:eastAsia="nl-NL"/>
    </w:rPr>
  </w:style>
  <w:style w:type="paragraph" w:styleId="Kop1">
    <w:name w:val="heading 1"/>
    <w:aliases w:val="superniveau 1"/>
    <w:basedOn w:val="Standaard"/>
    <w:next w:val="Standaard"/>
    <w:qFormat/>
    <w:pPr>
      <w:keepNext/>
      <w:keepLines/>
      <w:pageBreakBefore/>
      <w:numPr>
        <w:numId w:val="4"/>
      </w:numPr>
      <w:tabs>
        <w:tab w:val="clear" w:pos="2160"/>
        <w:tab w:val="left" w:pos="851"/>
        <w:tab w:val="left" w:pos="8335"/>
      </w:tabs>
      <w:spacing w:before="6000" w:line="480" w:lineRule="auto"/>
      <w:jc w:val="left"/>
      <w:outlineLvl w:val="0"/>
    </w:pPr>
    <w:rPr>
      <w:b/>
      <w:kern w:val="28"/>
      <w:sz w:val="56"/>
      <w:lang w:val="nl-BE"/>
    </w:rPr>
  </w:style>
  <w:style w:type="paragraph" w:styleId="Kop2">
    <w:name w:val="heading 2"/>
    <w:aliases w:val="superniveau 2"/>
    <w:basedOn w:val="Standaard"/>
    <w:next w:val="Standaard"/>
    <w:qFormat/>
    <w:pPr>
      <w:keepNext/>
      <w:keepLines/>
      <w:pageBreakBefore/>
      <w:numPr>
        <w:ilvl w:val="1"/>
        <w:numId w:val="4"/>
      </w:numPr>
      <w:tabs>
        <w:tab w:val="clear" w:pos="720"/>
        <w:tab w:val="left" w:pos="0"/>
      </w:tabs>
      <w:spacing w:after="320" w:line="240" w:lineRule="auto"/>
      <w:ind w:left="0" w:hanging="851"/>
      <w:outlineLvl w:val="1"/>
    </w:pPr>
    <w:rPr>
      <w:b/>
      <w:caps/>
      <w:sz w:val="29"/>
    </w:rPr>
  </w:style>
  <w:style w:type="paragraph" w:styleId="Kop3">
    <w:name w:val="heading 3"/>
    <w:aliases w:val="niveau 1"/>
    <w:basedOn w:val="Standaard"/>
    <w:next w:val="Standaard"/>
    <w:qFormat/>
    <w:pPr>
      <w:keepNext/>
      <w:keepLines/>
      <w:numPr>
        <w:ilvl w:val="2"/>
        <w:numId w:val="4"/>
      </w:numPr>
      <w:tabs>
        <w:tab w:val="clear" w:pos="720"/>
        <w:tab w:val="left" w:pos="0"/>
      </w:tabs>
      <w:spacing w:before="320" w:after="280" w:line="240" w:lineRule="auto"/>
      <w:ind w:left="0" w:hanging="851"/>
      <w:outlineLvl w:val="2"/>
    </w:pPr>
    <w:rPr>
      <w:b/>
      <w:sz w:val="29"/>
    </w:rPr>
  </w:style>
  <w:style w:type="paragraph" w:styleId="Kop4">
    <w:name w:val="heading 4"/>
    <w:aliases w:val="niveau 2"/>
    <w:basedOn w:val="Standaard"/>
    <w:next w:val="Standaard"/>
    <w:qFormat/>
    <w:pPr>
      <w:keepNext/>
      <w:keepLines/>
      <w:numPr>
        <w:ilvl w:val="3"/>
        <w:numId w:val="4"/>
      </w:numPr>
      <w:tabs>
        <w:tab w:val="clear" w:pos="720"/>
        <w:tab w:val="left" w:pos="0"/>
      </w:tabs>
      <w:spacing w:before="280" w:after="240" w:line="240" w:lineRule="auto"/>
      <w:ind w:left="0" w:hanging="851"/>
      <w:outlineLvl w:val="3"/>
    </w:pPr>
    <w:rPr>
      <w:b/>
      <w:sz w:val="26"/>
    </w:rPr>
  </w:style>
  <w:style w:type="paragraph" w:styleId="Kop5">
    <w:name w:val="heading 5"/>
    <w:aliases w:val="niveau 3"/>
    <w:basedOn w:val="Standaard"/>
    <w:next w:val="Standaard"/>
    <w:qFormat/>
    <w:pPr>
      <w:keepNext/>
      <w:keepLines/>
      <w:numPr>
        <w:ilvl w:val="4"/>
        <w:numId w:val="4"/>
      </w:numPr>
      <w:tabs>
        <w:tab w:val="clear" w:pos="1080"/>
        <w:tab w:val="left" w:pos="0"/>
      </w:tabs>
      <w:spacing w:before="240" w:after="200" w:line="240" w:lineRule="auto"/>
      <w:ind w:left="0" w:hanging="851"/>
      <w:outlineLvl w:val="4"/>
    </w:pPr>
    <w:rPr>
      <w:b/>
      <w:sz w:val="23"/>
    </w:rPr>
  </w:style>
  <w:style w:type="paragraph" w:styleId="Kop6">
    <w:name w:val="heading 6"/>
    <w:aliases w:val="niveau 4"/>
    <w:basedOn w:val="Standaard"/>
    <w:next w:val="Standaard"/>
    <w:qFormat/>
    <w:pPr>
      <w:keepNext/>
      <w:keepLines/>
      <w:numPr>
        <w:ilvl w:val="5"/>
        <w:numId w:val="4"/>
      </w:numPr>
      <w:tabs>
        <w:tab w:val="clear" w:pos="1440"/>
        <w:tab w:val="left" w:pos="0"/>
      </w:tabs>
      <w:spacing w:before="200" w:after="160" w:line="240" w:lineRule="auto"/>
      <w:ind w:left="0" w:hanging="851"/>
      <w:outlineLvl w:val="5"/>
    </w:pPr>
    <w:rPr>
      <w:b/>
      <w:sz w:val="20"/>
    </w:rPr>
  </w:style>
  <w:style w:type="paragraph" w:styleId="Kop7">
    <w:name w:val="heading 7"/>
    <w:aliases w:val="niveau 5"/>
    <w:basedOn w:val="Standaard"/>
    <w:next w:val="Standaard"/>
    <w:link w:val="Kop7Char"/>
    <w:qFormat/>
    <w:pPr>
      <w:keepNext/>
      <w:keepLines/>
      <w:spacing w:before="160"/>
      <w:outlineLvl w:val="6"/>
    </w:pPr>
    <w:rPr>
      <w:b/>
      <w:i/>
    </w:rPr>
  </w:style>
  <w:style w:type="paragraph" w:styleId="Kop8">
    <w:name w:val="heading 8"/>
    <w:aliases w:val="niveau 6"/>
    <w:basedOn w:val="Standaard"/>
    <w:next w:val="Standaard"/>
    <w:link w:val="Kop8Char"/>
    <w:qFormat/>
    <w:pPr>
      <w:keepNext/>
      <w:keepLines/>
      <w:spacing w:before="160" w:line="240" w:lineRule="auto"/>
      <w:outlineLvl w:val="7"/>
    </w:pPr>
    <w:rPr>
      <w:i/>
    </w:rPr>
  </w:style>
  <w:style w:type="paragraph" w:styleId="Kop9">
    <w:name w:val="heading 9"/>
    <w:aliases w:val="9nietgebruiken"/>
    <w:basedOn w:val="Standaard"/>
    <w:next w:val="Standaard"/>
    <w:qFormat/>
    <w:pPr>
      <w:numPr>
        <w:ilvl w:val="8"/>
        <w:numId w:val="4"/>
      </w:numPr>
      <w:spacing w:before="120" w:after="80" w:line="240" w:lineRule="auto"/>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left" w:pos="0"/>
      </w:tabs>
      <w:spacing w:after="0" w:line="240" w:lineRule="auto"/>
      <w:jc w:val="right"/>
    </w:pPr>
    <w:rPr>
      <w:sz w:val="14"/>
    </w:rPr>
  </w:style>
  <w:style w:type="paragraph" w:customStyle="1" w:styleId="Opsomming1">
    <w:name w:val="Opsomming 1"/>
    <w:basedOn w:val="Standaard"/>
    <w:link w:val="Opsomming1Char1"/>
    <w:pPr>
      <w:numPr>
        <w:numId w:val="2"/>
      </w:numPr>
      <w:tabs>
        <w:tab w:val="left" w:pos="284"/>
        <w:tab w:val="left" w:pos="567"/>
        <w:tab w:val="left" w:pos="851"/>
      </w:tabs>
      <w:spacing w:after="60"/>
    </w:pPr>
    <w:rPr>
      <w:lang w:val="x-none"/>
    </w:rPr>
  </w:style>
  <w:style w:type="paragraph" w:customStyle="1" w:styleId="Opsomming2">
    <w:name w:val="Opsomming 2"/>
    <w:basedOn w:val="Opsomming1"/>
    <w:pPr>
      <w:numPr>
        <w:numId w:val="3"/>
      </w:numPr>
      <w:tabs>
        <w:tab w:val="left" w:pos="1134"/>
      </w:tabs>
      <w:spacing w:line="220" w:lineRule="atLeast"/>
    </w:pPr>
  </w:style>
  <w:style w:type="paragraph" w:styleId="Voetnoottekst">
    <w:name w:val="footnote text"/>
    <w:basedOn w:val="Standaard"/>
    <w:semiHidden/>
    <w:pPr>
      <w:tabs>
        <w:tab w:val="left" w:pos="284"/>
        <w:tab w:val="left" w:pos="567"/>
        <w:tab w:val="left" w:pos="851"/>
      </w:tabs>
      <w:spacing w:after="0" w:line="240" w:lineRule="auto"/>
    </w:pPr>
    <w:rPr>
      <w:sz w:val="14"/>
    </w:rPr>
  </w:style>
  <w:style w:type="character" w:styleId="Paginanummer">
    <w:name w:val="page number"/>
    <w:rPr>
      <w:rFonts w:ascii="Arial" w:hAnsi="Arial"/>
      <w:sz w:val="14"/>
    </w:rPr>
  </w:style>
  <w:style w:type="character" w:styleId="Voetnootmarkering">
    <w:name w:val="footnote reference"/>
    <w:semiHidden/>
    <w:rPr>
      <w:vertAlign w:val="superscript"/>
    </w:rPr>
  </w:style>
  <w:style w:type="paragraph" w:styleId="Bijschrift">
    <w:name w:val="caption"/>
    <w:basedOn w:val="Standaard"/>
    <w:next w:val="Standaard"/>
    <w:qFormat/>
  </w:style>
  <w:style w:type="paragraph" w:styleId="Inhopg1">
    <w:name w:val="toc 1"/>
    <w:basedOn w:val="Standaard"/>
    <w:next w:val="Standaard"/>
    <w:autoRedefine/>
    <w:semiHidden/>
    <w:pPr>
      <w:tabs>
        <w:tab w:val="left" w:pos="1134"/>
        <w:tab w:val="right" w:leader="dot" w:pos="8505"/>
      </w:tabs>
      <w:spacing w:before="140" w:after="100" w:line="240" w:lineRule="auto"/>
      <w:ind w:left="1134" w:hanging="1134"/>
      <w:jc w:val="left"/>
    </w:pPr>
    <w:rPr>
      <w:b/>
      <w:caps/>
      <w:sz w:val="20"/>
      <w:lang w:val="nl-BE"/>
    </w:rPr>
  </w:style>
  <w:style w:type="paragraph" w:styleId="Bronvermelding">
    <w:name w:val="table of authorities"/>
    <w:basedOn w:val="Standaard"/>
    <w:next w:val="Standaard"/>
    <w:semiHidden/>
    <w:pPr>
      <w:keepLines/>
      <w:tabs>
        <w:tab w:val="left" w:pos="567"/>
      </w:tabs>
      <w:spacing w:before="20" w:after="160" w:line="240" w:lineRule="auto"/>
      <w:ind w:left="567" w:hanging="567"/>
    </w:pPr>
    <w:rPr>
      <w:sz w:val="15"/>
    </w:rPr>
  </w:style>
  <w:style w:type="paragraph" w:customStyle="1" w:styleId="Genummerd">
    <w:name w:val="Genummerd"/>
    <w:basedOn w:val="Standaard"/>
    <w:next w:val="Standaard"/>
    <w:pPr>
      <w:numPr>
        <w:numId w:val="1"/>
      </w:numPr>
      <w:tabs>
        <w:tab w:val="clear" w:pos="360"/>
        <w:tab w:val="left" w:pos="284"/>
      </w:tabs>
      <w:ind w:left="284" w:hanging="284"/>
    </w:pPr>
    <w:rPr>
      <w:lang w:val="nl-BE"/>
    </w:rPr>
  </w:style>
  <w:style w:type="paragraph" w:styleId="Inhopg2">
    <w:name w:val="toc 2"/>
    <w:basedOn w:val="Standaard"/>
    <w:next w:val="Standaard"/>
    <w:autoRedefine/>
    <w:semiHidden/>
    <w:pPr>
      <w:tabs>
        <w:tab w:val="left" w:pos="567"/>
        <w:tab w:val="right" w:leader="dot" w:pos="8505"/>
      </w:tabs>
      <w:spacing w:before="100" w:after="60" w:line="240" w:lineRule="auto"/>
      <w:ind w:left="567" w:hanging="567"/>
      <w:jc w:val="left"/>
    </w:pPr>
    <w:rPr>
      <w:b/>
      <w:smallCaps/>
      <w:sz w:val="22"/>
      <w:lang w:val="nl-BE"/>
    </w:rPr>
  </w:style>
  <w:style w:type="paragraph" w:styleId="Inhopg3">
    <w:name w:val="toc 3"/>
    <w:basedOn w:val="Standaard"/>
    <w:next w:val="Standaard"/>
    <w:autoRedefine/>
    <w:semiHidden/>
    <w:pPr>
      <w:tabs>
        <w:tab w:val="left" w:pos="567"/>
        <w:tab w:val="right" w:leader="dot" w:pos="8505"/>
      </w:tabs>
      <w:spacing w:before="80" w:after="40" w:line="240" w:lineRule="auto"/>
      <w:ind w:left="567" w:hanging="567"/>
      <w:jc w:val="left"/>
    </w:pPr>
    <w:rPr>
      <w:lang w:val="nl-BE"/>
    </w:rPr>
  </w:style>
  <w:style w:type="paragraph" w:styleId="Inhopg4">
    <w:name w:val="toc 4"/>
    <w:basedOn w:val="Standaard"/>
    <w:next w:val="Standaard"/>
    <w:autoRedefine/>
    <w:semiHidden/>
    <w:pPr>
      <w:tabs>
        <w:tab w:val="left" w:pos="567"/>
        <w:tab w:val="right" w:leader="dot" w:pos="8505"/>
      </w:tabs>
      <w:spacing w:before="60" w:after="20" w:line="240" w:lineRule="auto"/>
      <w:ind w:left="1134" w:hanging="567"/>
      <w:jc w:val="left"/>
    </w:pPr>
    <w:rPr>
      <w:sz w:val="18"/>
      <w:lang w:val="nl-BE"/>
    </w:rPr>
  </w:style>
  <w:style w:type="paragraph" w:styleId="Inhopg5">
    <w:name w:val="toc 5"/>
    <w:basedOn w:val="Standaard"/>
    <w:next w:val="Standaard"/>
    <w:autoRedefine/>
    <w:semiHidden/>
    <w:pPr>
      <w:tabs>
        <w:tab w:val="left" w:pos="1134"/>
        <w:tab w:val="right" w:leader="dot" w:pos="8505"/>
      </w:tabs>
      <w:spacing w:before="20" w:after="0" w:line="240" w:lineRule="auto"/>
      <w:ind w:left="1134" w:hanging="567"/>
      <w:jc w:val="left"/>
    </w:pPr>
    <w:rPr>
      <w:sz w:val="17"/>
      <w:lang w:val="nl-BE"/>
    </w:rPr>
  </w:style>
  <w:style w:type="paragraph" w:styleId="Inhopg6">
    <w:name w:val="toc 6"/>
    <w:basedOn w:val="Standaard"/>
    <w:next w:val="Standaard"/>
    <w:autoRedefine/>
    <w:semiHidden/>
    <w:pPr>
      <w:tabs>
        <w:tab w:val="left" w:pos="1701"/>
        <w:tab w:val="right" w:leader="dot" w:pos="8505"/>
      </w:tabs>
      <w:spacing w:before="20" w:after="0" w:line="240" w:lineRule="auto"/>
      <w:ind w:left="1701" w:hanging="567"/>
      <w:jc w:val="left"/>
    </w:pPr>
    <w:rPr>
      <w:sz w:val="16"/>
      <w:lang w:val="nl-BE"/>
    </w:rPr>
  </w:style>
  <w:style w:type="paragraph" w:styleId="Documentstructuur">
    <w:name w:val="Document Map"/>
    <w:basedOn w:val="Standaard"/>
    <w:semiHidden/>
    <w:pPr>
      <w:shd w:val="clear" w:color="auto" w:fill="000080"/>
      <w:spacing w:after="80"/>
    </w:pPr>
    <w:rPr>
      <w:rFonts w:ascii="Tahoma" w:hAnsi="Tahoma"/>
      <w:sz w:val="18"/>
    </w:rPr>
  </w:style>
  <w:style w:type="paragraph" w:customStyle="1" w:styleId="voettekst">
    <w:name w:val="voettekst"/>
    <w:basedOn w:val="Standaard"/>
    <w:pPr>
      <w:tabs>
        <w:tab w:val="left" w:pos="0"/>
        <w:tab w:val="center" w:pos="4253"/>
      </w:tabs>
      <w:spacing w:after="0" w:line="240" w:lineRule="auto"/>
    </w:pPr>
    <w:rPr>
      <w:noProof/>
      <w:snapToGrid w:val="0"/>
      <w:sz w:val="13"/>
    </w:rPr>
  </w:style>
  <w:style w:type="paragraph" w:customStyle="1" w:styleId="standaardinspringen">
    <w:name w:val="standaardinspringen"/>
    <w:basedOn w:val="Standaard"/>
    <w:next w:val="Standaard"/>
    <w:pPr>
      <w:tabs>
        <w:tab w:val="left" w:pos="284"/>
        <w:tab w:val="left" w:pos="567"/>
        <w:tab w:val="left" w:pos="851"/>
      </w:tabs>
      <w:ind w:left="284"/>
    </w:pPr>
  </w:style>
  <w:style w:type="paragraph" w:customStyle="1" w:styleId="tabelkop">
    <w:name w:val="tabelkop"/>
    <w:basedOn w:val="Tabeltxt"/>
    <w:pPr>
      <w:spacing w:before="40" w:after="40"/>
    </w:pPr>
    <w:rPr>
      <w:b/>
      <w:sz w:val="16"/>
    </w:rPr>
  </w:style>
  <w:style w:type="paragraph" w:customStyle="1" w:styleId="Tabeltxt">
    <w:name w:val="Tabeltxt"/>
    <w:basedOn w:val="Standaard"/>
    <w:pPr>
      <w:keepNext/>
      <w:keepLines/>
      <w:tabs>
        <w:tab w:val="left" w:pos="284"/>
        <w:tab w:val="left" w:pos="567"/>
        <w:tab w:val="left" w:pos="851"/>
      </w:tabs>
      <w:spacing w:before="30" w:after="0" w:line="240" w:lineRule="auto"/>
    </w:pPr>
    <w:rPr>
      <w:sz w:val="17"/>
    </w:rPr>
  </w:style>
  <w:style w:type="paragraph" w:customStyle="1" w:styleId="TabelTitel">
    <w:name w:val="TabelTitel"/>
    <w:basedOn w:val="Standaard"/>
    <w:next w:val="Standaard"/>
    <w:pPr>
      <w:keepNext/>
      <w:keepLines/>
      <w:tabs>
        <w:tab w:val="left" w:pos="794"/>
      </w:tabs>
      <w:spacing w:before="120" w:after="160"/>
      <w:ind w:left="794" w:hanging="794"/>
    </w:pPr>
    <w:rPr>
      <w:b/>
      <w:sz w:val="18"/>
    </w:rPr>
  </w:style>
  <w:style w:type="paragraph" w:styleId="Voettekst0">
    <w:name w:val="footer"/>
    <w:basedOn w:val="Standaard"/>
    <w:pPr>
      <w:tabs>
        <w:tab w:val="clear" w:pos="8505"/>
        <w:tab w:val="center" w:pos="4320"/>
        <w:tab w:val="right" w:pos="8640"/>
      </w:tabs>
    </w:pPr>
  </w:style>
  <w:style w:type="paragraph" w:customStyle="1" w:styleId="INVULBLAD">
    <w:name w:val="INVULBLAD"/>
    <w:basedOn w:val="Standaard"/>
    <w:pPr>
      <w:tabs>
        <w:tab w:val="clear" w:pos="8505"/>
      </w:tabs>
      <w:spacing w:after="0" w:line="360" w:lineRule="auto"/>
      <w:ind w:left="782"/>
    </w:pPr>
  </w:style>
  <w:style w:type="paragraph" w:customStyle="1" w:styleId="KOP">
    <w:name w:val="KOP"/>
    <w:basedOn w:val="Standaard"/>
    <w:next w:val="Standaard"/>
    <w:pPr>
      <w:spacing w:before="320" w:after="280" w:line="240" w:lineRule="auto"/>
    </w:pPr>
    <w:rPr>
      <w:b/>
      <w:caps/>
      <w:sz w:val="29"/>
    </w:rPr>
  </w:style>
  <w:style w:type="paragraph" w:styleId="Ballontekst">
    <w:name w:val="Balloon Text"/>
    <w:basedOn w:val="Standaard"/>
    <w:semiHidden/>
    <w:rsid w:val="001070B4"/>
    <w:rPr>
      <w:rFonts w:ascii="Tahoma" w:hAnsi="Tahoma" w:cs="Tahoma"/>
      <w:sz w:val="16"/>
      <w:szCs w:val="16"/>
    </w:rPr>
  </w:style>
  <w:style w:type="character" w:styleId="Hyperlink">
    <w:name w:val="Hyperlink"/>
    <w:rsid w:val="001070B4"/>
    <w:rPr>
      <w:color w:val="0000FF"/>
      <w:u w:val="single"/>
    </w:rPr>
  </w:style>
  <w:style w:type="character" w:customStyle="1" w:styleId="Opsomming1Char1">
    <w:name w:val="Opsomming 1 Char1"/>
    <w:link w:val="Opsomming1"/>
    <w:rsid w:val="00DF1705"/>
    <w:rPr>
      <w:rFonts w:ascii="Arial" w:hAnsi="Arial"/>
      <w:sz w:val="19"/>
      <w:lang w:val="x-none" w:eastAsia="nl-NL"/>
    </w:rPr>
  </w:style>
  <w:style w:type="paragraph" w:customStyle="1" w:styleId="TITEL">
    <w:name w:val="TITEL"/>
    <w:basedOn w:val="INVULBLAD"/>
    <w:next w:val="Standaard"/>
    <w:pPr>
      <w:spacing w:line="240" w:lineRule="auto"/>
      <w:ind w:left="720"/>
    </w:pPr>
    <w:rPr>
      <w:b/>
      <w:sz w:val="36"/>
    </w:rPr>
  </w:style>
  <w:style w:type="character" w:customStyle="1" w:styleId="Kop7Char">
    <w:name w:val="Kop 7 Char"/>
    <w:aliases w:val="niveau 5 Char"/>
    <w:link w:val="Kop7"/>
    <w:rsid w:val="008831A5"/>
    <w:rPr>
      <w:rFonts w:ascii="Arial" w:hAnsi="Arial"/>
      <w:b/>
      <w:i/>
      <w:sz w:val="19"/>
      <w:lang w:val="nl-NL" w:eastAsia="nl-NL"/>
    </w:rPr>
  </w:style>
  <w:style w:type="paragraph" w:styleId="Lijstalinea">
    <w:name w:val="List Paragraph"/>
    <w:aliases w:val="Donkerblauw"/>
    <w:basedOn w:val="Standaard"/>
    <w:uiPriority w:val="34"/>
    <w:qFormat/>
    <w:rsid w:val="007E603E"/>
    <w:pPr>
      <w:ind w:left="720"/>
      <w:contextualSpacing/>
    </w:pPr>
  </w:style>
  <w:style w:type="paragraph" w:customStyle="1" w:styleId="Standaardinspringen0">
    <w:name w:val="Standaardinspringen"/>
    <w:basedOn w:val="Standaard"/>
    <w:next w:val="Standaard"/>
    <w:link w:val="StandaardinspringenChar"/>
    <w:rsid w:val="00DF607F"/>
    <w:pPr>
      <w:tabs>
        <w:tab w:val="left" w:pos="284"/>
        <w:tab w:val="left" w:pos="567"/>
        <w:tab w:val="left" w:pos="851"/>
      </w:tabs>
      <w:ind w:left="284"/>
    </w:pPr>
    <w:rPr>
      <w:lang w:eastAsia="nl-BE"/>
    </w:rPr>
  </w:style>
  <w:style w:type="character" w:customStyle="1" w:styleId="Opsomming1Char">
    <w:name w:val="Opsomming 1 Char"/>
    <w:rsid w:val="00DF607F"/>
    <w:rPr>
      <w:rFonts w:ascii="Arial" w:hAnsi="Arial"/>
      <w:sz w:val="19"/>
    </w:rPr>
  </w:style>
  <w:style w:type="character" w:customStyle="1" w:styleId="StandaardinspringenChar">
    <w:name w:val="Standaardinspringen Char"/>
    <w:link w:val="Standaardinspringen0"/>
    <w:rsid w:val="00DF607F"/>
    <w:rPr>
      <w:rFonts w:ascii="Arial" w:hAnsi="Arial"/>
      <w:sz w:val="19"/>
      <w:lang w:val="nl-NL"/>
    </w:rPr>
  </w:style>
  <w:style w:type="character" w:customStyle="1" w:styleId="Kop8Char">
    <w:name w:val="Kop 8 Char"/>
    <w:aliases w:val="niveau 6 Char"/>
    <w:link w:val="Kop8"/>
    <w:rsid w:val="00B54A82"/>
    <w:rPr>
      <w:rFonts w:ascii="Arial" w:hAnsi="Arial"/>
      <w:i/>
      <w:sz w:val="19"/>
      <w:lang w:val="nl-NL" w:eastAsia="nl-NL"/>
    </w:rPr>
  </w:style>
  <w:style w:type="paragraph" w:customStyle="1" w:styleId="Subsibtitels">
    <w:name w:val="Subsibtitels"/>
    <w:basedOn w:val="Standaard"/>
    <w:rsid w:val="00CA6817"/>
    <w:pPr>
      <w:tabs>
        <w:tab w:val="clear" w:pos="8505"/>
      </w:tabs>
      <w:spacing w:after="0" w:line="240" w:lineRule="auto"/>
      <w:jc w:val="left"/>
    </w:pPr>
    <w:rPr>
      <w:rFonts w:ascii="Times New Roman" w:hAnsi="Times New Roman" w:cs="Arial"/>
      <w:sz w:val="24"/>
      <w:szCs w:val="24"/>
      <w:lang w:val="pl-PL" w:eastAsia="pl-PL"/>
    </w:rPr>
  </w:style>
  <w:style w:type="character" w:styleId="Zwaar">
    <w:name w:val="Strong"/>
    <w:basedOn w:val="Standaardalinea-lettertype"/>
    <w:uiPriority w:val="22"/>
    <w:qFormat/>
    <w:rsid w:val="00CA6817"/>
    <w:rPr>
      <w:b/>
      <w:bCs/>
    </w:rPr>
  </w:style>
  <w:style w:type="paragraph" w:styleId="Normaalweb">
    <w:name w:val="Normal (Web)"/>
    <w:basedOn w:val="Standaard"/>
    <w:uiPriority w:val="99"/>
    <w:unhideWhenUsed/>
    <w:rsid w:val="00575CA0"/>
    <w:pPr>
      <w:tabs>
        <w:tab w:val="clear" w:pos="8505"/>
      </w:tabs>
      <w:spacing w:before="100" w:beforeAutospacing="1" w:after="100" w:afterAutospacing="1" w:line="240" w:lineRule="auto"/>
      <w:jc w:val="left"/>
    </w:pPr>
    <w:rPr>
      <w:rFonts w:ascii="Times New Roman" w:hAnsi="Times New Roman"/>
      <w:sz w:val="24"/>
      <w:szCs w:val="24"/>
      <w:lang w:val="nl-BE" w:eastAsia="nl-BE"/>
    </w:rPr>
  </w:style>
  <w:style w:type="paragraph" w:customStyle="1" w:styleId="Default">
    <w:name w:val="Default"/>
    <w:rsid w:val="005B2071"/>
    <w:pPr>
      <w:autoSpaceDE w:val="0"/>
      <w:autoSpaceDN w:val="0"/>
      <w:adjustRightInd w:val="0"/>
    </w:pPr>
    <w:rPr>
      <w:rFonts w:ascii="Verdana" w:hAnsi="Verdana" w:cs="Verdana"/>
      <w:color w:val="000000"/>
      <w:sz w:val="24"/>
      <w:szCs w:val="24"/>
    </w:rPr>
  </w:style>
  <w:style w:type="paragraph" w:styleId="Lijstopsomteken">
    <w:name w:val="List Bullet"/>
    <w:basedOn w:val="Standaard"/>
    <w:uiPriority w:val="99"/>
    <w:unhideWhenUsed/>
    <w:rsid w:val="00E26BA8"/>
    <w:pPr>
      <w:numPr>
        <w:numId w:val="23"/>
      </w:numPr>
      <w:contextualSpacing/>
    </w:pPr>
  </w:style>
  <w:style w:type="paragraph" w:styleId="Bloktekst">
    <w:name w:val="Block Text"/>
    <w:basedOn w:val="Standaard"/>
    <w:rsid w:val="00E6156B"/>
    <w:pPr>
      <w:tabs>
        <w:tab w:val="clear" w:pos="8505"/>
        <w:tab w:val="left" w:pos="993"/>
      </w:tabs>
      <w:spacing w:after="0" w:line="240" w:lineRule="auto"/>
      <w:ind w:left="993" w:right="-567" w:hanging="993"/>
      <w:jc w:val="left"/>
    </w:pPr>
    <w:rPr>
      <w:rFonts w:ascii="Times New Roman" w:hAnsi="Times New Roman"/>
      <w:b/>
      <w:sz w:val="24"/>
      <w:lang w:val="nl-BE"/>
    </w:rPr>
  </w:style>
  <w:style w:type="paragraph" w:customStyle="1" w:styleId="xmsonormal">
    <w:name w:val="x_msonormal"/>
    <w:basedOn w:val="Standaard"/>
    <w:rsid w:val="00485017"/>
    <w:pPr>
      <w:tabs>
        <w:tab w:val="clear" w:pos="8505"/>
      </w:tabs>
      <w:spacing w:before="100" w:beforeAutospacing="1" w:after="100" w:afterAutospacing="1" w:line="240" w:lineRule="auto"/>
      <w:jc w:val="left"/>
    </w:pPr>
    <w:rPr>
      <w:rFonts w:ascii="Times New Roman" w:hAnsi="Times New Roman"/>
      <w:sz w:val="24"/>
      <w:szCs w:val="24"/>
      <w:lang w:val="nl-BE" w:eastAsia="nl-BE"/>
    </w:rPr>
  </w:style>
  <w:style w:type="paragraph" w:customStyle="1" w:styleId="xmsolistparagraph">
    <w:name w:val="x_msolistparagraph"/>
    <w:basedOn w:val="Standaard"/>
    <w:rsid w:val="005E2279"/>
    <w:pPr>
      <w:tabs>
        <w:tab w:val="clear" w:pos="8505"/>
      </w:tabs>
      <w:spacing w:before="100" w:beforeAutospacing="1" w:after="100" w:afterAutospacing="1" w:line="240" w:lineRule="auto"/>
      <w:jc w:val="left"/>
    </w:pPr>
    <w:rPr>
      <w:rFonts w:ascii="Times New Roman" w:hAnsi="Times New Roman"/>
      <w:sz w:val="24"/>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25614">
      <w:bodyDiv w:val="1"/>
      <w:marLeft w:val="0"/>
      <w:marRight w:val="0"/>
      <w:marTop w:val="0"/>
      <w:marBottom w:val="0"/>
      <w:divBdr>
        <w:top w:val="none" w:sz="0" w:space="0" w:color="auto"/>
        <w:left w:val="none" w:sz="0" w:space="0" w:color="auto"/>
        <w:bottom w:val="none" w:sz="0" w:space="0" w:color="auto"/>
        <w:right w:val="none" w:sz="0" w:space="0" w:color="auto"/>
      </w:divBdr>
    </w:div>
    <w:div w:id="322508677">
      <w:bodyDiv w:val="1"/>
      <w:marLeft w:val="0"/>
      <w:marRight w:val="0"/>
      <w:marTop w:val="0"/>
      <w:marBottom w:val="0"/>
      <w:divBdr>
        <w:top w:val="none" w:sz="0" w:space="0" w:color="auto"/>
        <w:left w:val="none" w:sz="0" w:space="0" w:color="auto"/>
        <w:bottom w:val="none" w:sz="0" w:space="0" w:color="auto"/>
        <w:right w:val="none" w:sz="0" w:space="0" w:color="auto"/>
      </w:divBdr>
    </w:div>
    <w:div w:id="673187705">
      <w:bodyDiv w:val="1"/>
      <w:marLeft w:val="0"/>
      <w:marRight w:val="0"/>
      <w:marTop w:val="0"/>
      <w:marBottom w:val="0"/>
      <w:divBdr>
        <w:top w:val="none" w:sz="0" w:space="0" w:color="auto"/>
        <w:left w:val="none" w:sz="0" w:space="0" w:color="auto"/>
        <w:bottom w:val="none" w:sz="0" w:space="0" w:color="auto"/>
        <w:right w:val="none" w:sz="0" w:space="0" w:color="auto"/>
      </w:divBdr>
    </w:div>
    <w:div w:id="905066732">
      <w:bodyDiv w:val="1"/>
      <w:marLeft w:val="0"/>
      <w:marRight w:val="0"/>
      <w:marTop w:val="0"/>
      <w:marBottom w:val="0"/>
      <w:divBdr>
        <w:top w:val="none" w:sz="0" w:space="0" w:color="auto"/>
        <w:left w:val="none" w:sz="0" w:space="0" w:color="auto"/>
        <w:bottom w:val="none" w:sz="0" w:space="0" w:color="auto"/>
        <w:right w:val="none" w:sz="0" w:space="0" w:color="auto"/>
      </w:divBdr>
    </w:div>
    <w:div w:id="971253360">
      <w:bodyDiv w:val="1"/>
      <w:marLeft w:val="0"/>
      <w:marRight w:val="0"/>
      <w:marTop w:val="0"/>
      <w:marBottom w:val="0"/>
      <w:divBdr>
        <w:top w:val="none" w:sz="0" w:space="0" w:color="auto"/>
        <w:left w:val="none" w:sz="0" w:space="0" w:color="auto"/>
        <w:bottom w:val="none" w:sz="0" w:space="0" w:color="auto"/>
        <w:right w:val="none" w:sz="0" w:space="0" w:color="auto"/>
      </w:divBdr>
    </w:div>
    <w:div w:id="1147018312">
      <w:bodyDiv w:val="1"/>
      <w:marLeft w:val="0"/>
      <w:marRight w:val="0"/>
      <w:marTop w:val="0"/>
      <w:marBottom w:val="0"/>
      <w:divBdr>
        <w:top w:val="none" w:sz="0" w:space="0" w:color="auto"/>
        <w:left w:val="none" w:sz="0" w:space="0" w:color="auto"/>
        <w:bottom w:val="none" w:sz="0" w:space="0" w:color="auto"/>
        <w:right w:val="none" w:sz="0" w:space="0" w:color="auto"/>
      </w:divBdr>
    </w:div>
    <w:div w:id="1189178691">
      <w:bodyDiv w:val="1"/>
      <w:marLeft w:val="0"/>
      <w:marRight w:val="0"/>
      <w:marTop w:val="0"/>
      <w:marBottom w:val="0"/>
      <w:divBdr>
        <w:top w:val="none" w:sz="0" w:space="0" w:color="auto"/>
        <w:left w:val="none" w:sz="0" w:space="0" w:color="auto"/>
        <w:bottom w:val="none" w:sz="0" w:space="0" w:color="auto"/>
        <w:right w:val="none" w:sz="0" w:space="0" w:color="auto"/>
      </w:divBdr>
      <w:divsChild>
        <w:div w:id="1426727373">
          <w:marLeft w:val="0"/>
          <w:marRight w:val="0"/>
          <w:marTop w:val="0"/>
          <w:marBottom w:val="0"/>
          <w:divBdr>
            <w:top w:val="none" w:sz="0" w:space="0" w:color="auto"/>
            <w:left w:val="none" w:sz="0" w:space="0" w:color="auto"/>
            <w:bottom w:val="none" w:sz="0" w:space="0" w:color="auto"/>
            <w:right w:val="none" w:sz="0" w:space="0" w:color="auto"/>
          </w:divBdr>
          <w:divsChild>
            <w:div w:id="543447699">
              <w:marLeft w:val="0"/>
              <w:marRight w:val="0"/>
              <w:marTop w:val="0"/>
              <w:marBottom w:val="0"/>
              <w:divBdr>
                <w:top w:val="none" w:sz="0" w:space="0" w:color="auto"/>
                <w:left w:val="none" w:sz="0" w:space="0" w:color="auto"/>
                <w:bottom w:val="none" w:sz="0" w:space="0" w:color="auto"/>
                <w:right w:val="none" w:sz="0" w:space="0" w:color="auto"/>
              </w:divBdr>
              <w:divsChild>
                <w:div w:id="1254818707">
                  <w:marLeft w:val="0"/>
                  <w:marRight w:val="0"/>
                  <w:marTop w:val="0"/>
                  <w:marBottom w:val="0"/>
                  <w:divBdr>
                    <w:top w:val="none" w:sz="0" w:space="0" w:color="auto"/>
                    <w:left w:val="none" w:sz="0" w:space="0" w:color="auto"/>
                    <w:bottom w:val="none" w:sz="0" w:space="0" w:color="auto"/>
                    <w:right w:val="none" w:sz="0" w:space="0" w:color="auto"/>
                  </w:divBdr>
                  <w:divsChild>
                    <w:div w:id="833884293">
                      <w:marLeft w:val="0"/>
                      <w:marRight w:val="0"/>
                      <w:marTop w:val="0"/>
                      <w:marBottom w:val="0"/>
                      <w:divBdr>
                        <w:top w:val="none" w:sz="0" w:space="0" w:color="auto"/>
                        <w:left w:val="none" w:sz="0" w:space="0" w:color="auto"/>
                        <w:bottom w:val="none" w:sz="0" w:space="0" w:color="auto"/>
                        <w:right w:val="none" w:sz="0" w:space="0" w:color="auto"/>
                      </w:divBdr>
                      <w:divsChild>
                        <w:div w:id="46344636">
                          <w:marLeft w:val="0"/>
                          <w:marRight w:val="0"/>
                          <w:marTop w:val="0"/>
                          <w:marBottom w:val="0"/>
                          <w:divBdr>
                            <w:top w:val="none" w:sz="0" w:space="0" w:color="auto"/>
                            <w:left w:val="none" w:sz="0" w:space="0" w:color="auto"/>
                            <w:bottom w:val="none" w:sz="0" w:space="0" w:color="auto"/>
                            <w:right w:val="none" w:sz="0" w:space="0" w:color="auto"/>
                          </w:divBdr>
                          <w:divsChild>
                            <w:div w:id="1504588697">
                              <w:marLeft w:val="0"/>
                              <w:marRight w:val="0"/>
                              <w:marTop w:val="0"/>
                              <w:marBottom w:val="0"/>
                              <w:divBdr>
                                <w:top w:val="none" w:sz="0" w:space="0" w:color="auto"/>
                                <w:left w:val="none" w:sz="0" w:space="0" w:color="auto"/>
                                <w:bottom w:val="none" w:sz="0" w:space="0" w:color="auto"/>
                                <w:right w:val="none" w:sz="0" w:space="0" w:color="auto"/>
                              </w:divBdr>
                              <w:divsChild>
                                <w:div w:id="160761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4856858">
      <w:bodyDiv w:val="1"/>
      <w:marLeft w:val="0"/>
      <w:marRight w:val="0"/>
      <w:marTop w:val="0"/>
      <w:marBottom w:val="0"/>
      <w:divBdr>
        <w:top w:val="none" w:sz="0" w:space="0" w:color="auto"/>
        <w:left w:val="none" w:sz="0" w:space="0" w:color="auto"/>
        <w:bottom w:val="none" w:sz="0" w:space="0" w:color="auto"/>
        <w:right w:val="none" w:sz="0" w:space="0" w:color="auto"/>
      </w:divBdr>
    </w:div>
    <w:div w:id="1547831138">
      <w:bodyDiv w:val="1"/>
      <w:marLeft w:val="0"/>
      <w:marRight w:val="0"/>
      <w:marTop w:val="0"/>
      <w:marBottom w:val="0"/>
      <w:divBdr>
        <w:top w:val="none" w:sz="0" w:space="0" w:color="auto"/>
        <w:left w:val="none" w:sz="0" w:space="0" w:color="auto"/>
        <w:bottom w:val="none" w:sz="0" w:space="0" w:color="auto"/>
        <w:right w:val="none" w:sz="0" w:space="0" w:color="auto"/>
      </w:divBdr>
    </w:div>
    <w:div w:id="1781341335">
      <w:bodyDiv w:val="1"/>
      <w:marLeft w:val="0"/>
      <w:marRight w:val="0"/>
      <w:marTop w:val="0"/>
      <w:marBottom w:val="0"/>
      <w:divBdr>
        <w:top w:val="none" w:sz="0" w:space="0" w:color="auto"/>
        <w:left w:val="none" w:sz="0" w:space="0" w:color="auto"/>
        <w:bottom w:val="none" w:sz="0" w:space="0" w:color="auto"/>
        <w:right w:val="none" w:sz="0" w:space="0" w:color="auto"/>
      </w:divBdr>
    </w:div>
    <w:div w:id="1784879967">
      <w:bodyDiv w:val="1"/>
      <w:marLeft w:val="0"/>
      <w:marRight w:val="0"/>
      <w:marTop w:val="0"/>
      <w:marBottom w:val="0"/>
      <w:divBdr>
        <w:top w:val="none" w:sz="0" w:space="0" w:color="auto"/>
        <w:left w:val="none" w:sz="0" w:space="0" w:color="auto"/>
        <w:bottom w:val="none" w:sz="0" w:space="0" w:color="auto"/>
        <w:right w:val="none" w:sz="0" w:space="0" w:color="auto"/>
      </w:divBdr>
      <w:divsChild>
        <w:div w:id="109015311">
          <w:marLeft w:val="0"/>
          <w:marRight w:val="0"/>
          <w:marTop w:val="0"/>
          <w:marBottom w:val="0"/>
          <w:divBdr>
            <w:top w:val="none" w:sz="0" w:space="0" w:color="auto"/>
            <w:left w:val="none" w:sz="0" w:space="0" w:color="auto"/>
            <w:bottom w:val="none" w:sz="0" w:space="0" w:color="auto"/>
            <w:right w:val="none" w:sz="0" w:space="0" w:color="auto"/>
          </w:divBdr>
        </w:div>
      </w:divsChild>
    </w:div>
    <w:div w:id="2120640064">
      <w:bodyDiv w:val="1"/>
      <w:marLeft w:val="0"/>
      <w:marRight w:val="0"/>
      <w:marTop w:val="0"/>
      <w:marBottom w:val="0"/>
      <w:divBdr>
        <w:top w:val="none" w:sz="0" w:space="0" w:color="auto"/>
        <w:left w:val="none" w:sz="0" w:space="0" w:color="auto"/>
        <w:bottom w:val="none" w:sz="0" w:space="0" w:color="auto"/>
        <w:right w:val="none" w:sz="0" w:space="0" w:color="auto"/>
      </w:divBdr>
    </w:div>
    <w:div w:id="213891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dieuwertje.vanbortel@merksplas.be" TargetMode="External"/><Relationship Id="rId18" Type="http://schemas.openxmlformats.org/officeDocument/2006/relationships/hyperlink" Target="mailto:joeri.laureys@vlaanderen.b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lutgarde.schuermans@ocmwmerksplas.be" TargetMode="External"/><Relationship Id="rId7" Type="http://schemas.openxmlformats.org/officeDocument/2006/relationships/footnotes" Target="footnotes.xml"/><Relationship Id="rId12" Type="http://schemas.openxmlformats.org/officeDocument/2006/relationships/hyperlink" Target="mailto:dries.couckhuyt@merksplas.be" TargetMode="External"/><Relationship Id="rId17" Type="http://schemas.openxmlformats.org/officeDocument/2006/relationships/hyperlink" Target="mailto:sara.vallers@svknoorderkempen.b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kassandra.driezen@arkwonen.be" TargetMode="External"/><Relationship Id="rId20" Type="http://schemas.openxmlformats.org/officeDocument/2006/relationships/hyperlink" Target="mailto:voorzitter@ocmwmerksplas.b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onique.quirynen@merksplas.be" TargetMode="External"/><Relationship Id="rId24" Type="http://schemas.openxmlformats.org/officeDocument/2006/relationships/hyperlink" Target="mailto:tom.hus@iok.be" TargetMode="External"/><Relationship Id="rId5" Type="http://schemas.openxmlformats.org/officeDocument/2006/relationships/settings" Target="settings.xml"/><Relationship Id="rId15" Type="http://schemas.openxmlformats.org/officeDocument/2006/relationships/hyperlink" Target="mailto:Kim.Cornelis@denoorderkempen.be" TargetMode="External"/><Relationship Id="rId23" Type="http://schemas.openxmlformats.org/officeDocument/2006/relationships/hyperlink" Target="mailto:peter.vanommeslaeghe@arkwonen.be" TargetMode="External"/><Relationship Id="rId10" Type="http://schemas.openxmlformats.org/officeDocument/2006/relationships/hyperlink" Target="mailto:frank.wilrycx@merksplas.be" TargetMode="External"/><Relationship Id="rId19" Type="http://schemas.openxmlformats.org/officeDocument/2006/relationships/hyperlink" Target="mailto:els.vercaigne@iok.be"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vanessa.herrijgers@denoorderkempen.be" TargetMode="External"/><Relationship Id="rId22" Type="http://schemas.openxmlformats.org/officeDocument/2006/relationships/hyperlink" Target="mailto:jan.van.hoeymissen@denoorderkempen.be"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K:\sjablonen\Verslag.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9EC3E-94C1-48C1-9A08-4DACF88B4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Verslag.dot</Template>
  <TotalTime>0</TotalTime>
  <Pages>3</Pages>
  <Words>915</Words>
  <Characters>6510</Characters>
  <Application>Microsoft Office Word</Application>
  <DocSecurity>4</DocSecurity>
  <Lines>54</Lines>
  <Paragraphs>14</Paragraphs>
  <ScaleCrop>false</ScaleCrop>
  <HeadingPairs>
    <vt:vector size="2" baseType="variant">
      <vt:variant>
        <vt:lpstr>Titel</vt:lpstr>
      </vt:variant>
      <vt:variant>
        <vt:i4>1</vt:i4>
      </vt:variant>
    </vt:vector>
  </HeadingPairs>
  <TitlesOfParts>
    <vt:vector size="1" baseType="lpstr">
      <vt:lpstr>verslag</vt:lpstr>
    </vt:vector>
  </TitlesOfParts>
  <Company>IOK</Company>
  <LinksUpToDate>false</LinksUpToDate>
  <CharactersWithSpaces>7411</CharactersWithSpaces>
  <SharedDoc>false</SharedDoc>
  <HLinks>
    <vt:vector size="78" baseType="variant">
      <vt:variant>
        <vt:i4>127</vt:i4>
      </vt:variant>
      <vt:variant>
        <vt:i4>36</vt:i4>
      </vt:variant>
      <vt:variant>
        <vt:i4>0</vt:i4>
      </vt:variant>
      <vt:variant>
        <vt:i4>5</vt:i4>
      </vt:variant>
      <vt:variant>
        <vt:lpwstr>mailto:tom.hus@iok.be</vt:lpwstr>
      </vt:variant>
      <vt:variant>
        <vt:lpwstr/>
      </vt:variant>
      <vt:variant>
        <vt:i4>7602197</vt:i4>
      </vt:variant>
      <vt:variant>
        <vt:i4>33</vt:i4>
      </vt:variant>
      <vt:variant>
        <vt:i4>0</vt:i4>
      </vt:variant>
      <vt:variant>
        <vt:i4>5</vt:i4>
      </vt:variant>
      <vt:variant>
        <vt:lpwstr>mailto:svkknk.coord@skynet.be</vt:lpwstr>
      </vt:variant>
      <vt:variant>
        <vt:lpwstr/>
      </vt:variant>
      <vt:variant>
        <vt:i4>1048692</vt:i4>
      </vt:variant>
      <vt:variant>
        <vt:i4>30</vt:i4>
      </vt:variant>
      <vt:variant>
        <vt:i4>0</vt:i4>
      </vt:variant>
      <vt:variant>
        <vt:i4>5</vt:i4>
      </vt:variant>
      <vt:variant>
        <vt:lpwstr>mailto:karel.lenaerts@merksplas.be</vt:lpwstr>
      </vt:variant>
      <vt:variant>
        <vt:lpwstr/>
      </vt:variant>
      <vt:variant>
        <vt:i4>7864324</vt:i4>
      </vt:variant>
      <vt:variant>
        <vt:i4>27</vt:i4>
      </vt:variant>
      <vt:variant>
        <vt:i4>0</vt:i4>
      </vt:variant>
      <vt:variant>
        <vt:i4>5</vt:i4>
      </vt:variant>
      <vt:variant>
        <vt:lpwstr>mailto:nancy.peeters@iok.be</vt:lpwstr>
      </vt:variant>
      <vt:variant>
        <vt:lpwstr/>
      </vt:variant>
      <vt:variant>
        <vt:i4>2359325</vt:i4>
      </vt:variant>
      <vt:variant>
        <vt:i4>24</vt:i4>
      </vt:variant>
      <vt:variant>
        <vt:i4>0</vt:i4>
      </vt:variant>
      <vt:variant>
        <vt:i4>5</vt:i4>
      </vt:variant>
      <vt:variant>
        <vt:lpwstr>mailto:joeri.laureys@rwo.vlaanderen.be</vt:lpwstr>
      </vt:variant>
      <vt:variant>
        <vt:lpwstr/>
      </vt:variant>
      <vt:variant>
        <vt:i4>6291480</vt:i4>
      </vt:variant>
      <vt:variant>
        <vt:i4>21</vt:i4>
      </vt:variant>
      <vt:variant>
        <vt:i4>0</vt:i4>
      </vt:variant>
      <vt:variant>
        <vt:i4>5</vt:i4>
      </vt:variant>
      <vt:variant>
        <vt:lpwstr>mailto:leen.apers@arkwonen.be</vt:lpwstr>
      </vt:variant>
      <vt:variant>
        <vt:lpwstr/>
      </vt:variant>
      <vt:variant>
        <vt:i4>8192066</vt:i4>
      </vt:variant>
      <vt:variant>
        <vt:i4>18</vt:i4>
      </vt:variant>
      <vt:variant>
        <vt:i4>0</vt:i4>
      </vt:variant>
      <vt:variant>
        <vt:i4>5</vt:i4>
      </vt:variant>
      <vt:variant>
        <vt:lpwstr>mailto:jan.van.hoeymissen@denoorderkempen.be</vt:lpwstr>
      </vt:variant>
      <vt:variant>
        <vt:lpwstr/>
      </vt:variant>
      <vt:variant>
        <vt:i4>1245289</vt:i4>
      </vt:variant>
      <vt:variant>
        <vt:i4>15</vt:i4>
      </vt:variant>
      <vt:variant>
        <vt:i4>0</vt:i4>
      </vt:variant>
      <vt:variant>
        <vt:i4>5</vt:i4>
      </vt:variant>
      <vt:variant>
        <vt:lpwstr>mailto:leo.kimpe@merksplas.be</vt:lpwstr>
      </vt:variant>
      <vt:variant>
        <vt:lpwstr/>
      </vt:variant>
      <vt:variant>
        <vt:i4>7405599</vt:i4>
      </vt:variant>
      <vt:variant>
        <vt:i4>12</vt:i4>
      </vt:variant>
      <vt:variant>
        <vt:i4>0</vt:i4>
      </vt:variant>
      <vt:variant>
        <vt:i4>5</vt:i4>
      </vt:variant>
      <vt:variant>
        <vt:lpwstr>mailto:dries.couckhuyt@merksplas.be</vt:lpwstr>
      </vt:variant>
      <vt:variant>
        <vt:lpwstr/>
      </vt:variant>
      <vt:variant>
        <vt:i4>3407959</vt:i4>
      </vt:variant>
      <vt:variant>
        <vt:i4>9</vt:i4>
      </vt:variant>
      <vt:variant>
        <vt:i4>0</vt:i4>
      </vt:variant>
      <vt:variant>
        <vt:i4>5</vt:i4>
      </vt:variant>
      <vt:variant>
        <vt:lpwstr>mailto:lutgarde.schuermans@ocmwmerksplas.be</vt:lpwstr>
      </vt:variant>
      <vt:variant>
        <vt:lpwstr/>
      </vt:variant>
      <vt:variant>
        <vt:i4>1048619</vt:i4>
      </vt:variant>
      <vt:variant>
        <vt:i4>6</vt:i4>
      </vt:variant>
      <vt:variant>
        <vt:i4>0</vt:i4>
      </vt:variant>
      <vt:variant>
        <vt:i4>5</vt:i4>
      </vt:variant>
      <vt:variant>
        <vt:lpwstr>mailto:voorzitter@ocmwmerksplas.be</vt:lpwstr>
      </vt:variant>
      <vt:variant>
        <vt:lpwstr/>
      </vt:variant>
      <vt:variant>
        <vt:i4>6619137</vt:i4>
      </vt:variant>
      <vt:variant>
        <vt:i4>3</vt:i4>
      </vt:variant>
      <vt:variant>
        <vt:i4>0</vt:i4>
      </vt:variant>
      <vt:variant>
        <vt:i4>5</vt:i4>
      </vt:variant>
      <vt:variant>
        <vt:lpwstr>mailto:monique.quirynen@merksplas.be</vt:lpwstr>
      </vt:variant>
      <vt:variant>
        <vt:lpwstr/>
      </vt:variant>
      <vt:variant>
        <vt:i4>327793</vt:i4>
      </vt:variant>
      <vt:variant>
        <vt:i4>0</vt:i4>
      </vt:variant>
      <vt:variant>
        <vt:i4>0</vt:i4>
      </vt:variant>
      <vt:variant>
        <vt:i4>5</vt:i4>
      </vt:variant>
      <vt:variant>
        <vt:lpwstr>mailto:frank.wilrycx@merksplas.be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dc:title>
  <dc:creator>Els Vercaigne</dc:creator>
  <cp:lastModifiedBy>Gemeente Merksplas - Dries Couckhuyt</cp:lastModifiedBy>
  <cp:revision>2</cp:revision>
  <cp:lastPrinted>2019-09-05T10:20:00Z</cp:lastPrinted>
  <dcterms:created xsi:type="dcterms:W3CDTF">2021-09-30T05:48:00Z</dcterms:created>
  <dcterms:modified xsi:type="dcterms:W3CDTF">2021-09-30T05:48:00Z</dcterms:modified>
</cp:coreProperties>
</file>